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94" w:rsidRDefault="00272F94" w:rsidP="00272F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INWESTOR: Gmina Ślemień</w:t>
      </w:r>
    </w:p>
    <w:p w:rsidR="00272F94" w:rsidRDefault="00272F94" w:rsidP="00272F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ul. J. Krakowska 48</w:t>
      </w:r>
    </w:p>
    <w:p w:rsidR="00272F94" w:rsidRDefault="00272F94" w:rsidP="00272F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34-323 Ślemień</w:t>
      </w:r>
    </w:p>
    <w:p w:rsidR="00272F94" w:rsidRDefault="00272F94" w:rsidP="00272F94">
      <w:pPr>
        <w:jc w:val="center"/>
        <w:rPr>
          <w:b/>
          <w:sz w:val="28"/>
          <w:szCs w:val="28"/>
        </w:rPr>
      </w:pPr>
    </w:p>
    <w:p w:rsidR="00272F94" w:rsidRDefault="00272F94" w:rsidP="00272F94">
      <w:pPr>
        <w:jc w:val="center"/>
        <w:rPr>
          <w:b/>
          <w:sz w:val="28"/>
        </w:rPr>
      </w:pPr>
      <w:r>
        <w:rPr>
          <w:b/>
          <w:sz w:val="28"/>
          <w:szCs w:val="28"/>
        </w:rPr>
        <w:t>ZADANIE: REMONT UMOCNIEŃ BRZEGU PRZY MOŚCIE W CIĄGU UL. MODRZEWIOWEJ W ŚLEMIENIU W KM 0+063</w:t>
      </w:r>
    </w:p>
    <w:p w:rsidR="00F129E7" w:rsidRDefault="00F129E7" w:rsidP="00F129E7">
      <w:pPr>
        <w:jc w:val="center"/>
        <w:rPr>
          <w:b/>
          <w:sz w:val="28"/>
        </w:rPr>
      </w:pPr>
    </w:p>
    <w:p w:rsidR="00F129E7" w:rsidRDefault="00F129E7" w:rsidP="00F129E7">
      <w:pPr>
        <w:jc w:val="center"/>
        <w:rPr>
          <w:b/>
          <w:sz w:val="28"/>
        </w:rPr>
      </w:pPr>
    </w:p>
    <w:p w:rsidR="00F129E7" w:rsidRDefault="00F129E7" w:rsidP="00F129E7">
      <w:pPr>
        <w:jc w:val="center"/>
        <w:rPr>
          <w:b/>
          <w:sz w:val="28"/>
        </w:rPr>
      </w:pPr>
      <w:r>
        <w:rPr>
          <w:sz w:val="28"/>
        </w:rPr>
        <w:t>SZCZEGÓLOWE SPECYFIKACJE TECHNICZNE</w:t>
      </w:r>
    </w:p>
    <w:p w:rsidR="00F129E7" w:rsidRDefault="00F129E7" w:rsidP="00F129E7">
      <w:pPr>
        <w:jc w:val="center"/>
        <w:rPr>
          <w:b/>
          <w:sz w:val="28"/>
        </w:rPr>
      </w:pPr>
    </w:p>
    <w:p w:rsidR="0053451A" w:rsidRDefault="0053451A">
      <w:pPr>
        <w:jc w:val="center"/>
        <w:rPr>
          <w:b/>
          <w:sz w:val="28"/>
        </w:rPr>
      </w:pPr>
    </w:p>
    <w:p w:rsidR="0053451A" w:rsidRDefault="0053451A">
      <w:pPr>
        <w:jc w:val="center"/>
        <w:rPr>
          <w:b/>
          <w:sz w:val="28"/>
        </w:rPr>
      </w:pPr>
    </w:p>
    <w:p w:rsidR="0053451A" w:rsidRDefault="0053451A">
      <w:pPr>
        <w:jc w:val="center"/>
        <w:rPr>
          <w:b/>
          <w:sz w:val="28"/>
        </w:rPr>
      </w:pPr>
    </w:p>
    <w:p w:rsidR="0053451A" w:rsidRDefault="0053451A">
      <w:pPr>
        <w:jc w:val="center"/>
        <w:rPr>
          <w:b/>
          <w:sz w:val="28"/>
        </w:rPr>
      </w:pPr>
      <w:r>
        <w:rPr>
          <w:b/>
          <w:sz w:val="28"/>
        </w:rPr>
        <w:t>D - 07.05.01</w:t>
      </w:r>
    </w:p>
    <w:p w:rsidR="0053451A" w:rsidRDefault="0053451A">
      <w:pPr>
        <w:jc w:val="center"/>
        <w:rPr>
          <w:b/>
          <w:sz w:val="27"/>
        </w:rPr>
      </w:pPr>
    </w:p>
    <w:p w:rsidR="0053451A" w:rsidRDefault="0053451A">
      <w:pPr>
        <w:jc w:val="center"/>
        <w:rPr>
          <w:b/>
          <w:sz w:val="27"/>
        </w:rPr>
      </w:pPr>
      <w:r>
        <w:rPr>
          <w:b/>
          <w:sz w:val="28"/>
        </w:rPr>
        <w:t>BARIERY  OCHRONNE  STALOWE</w:t>
      </w:r>
    </w:p>
    <w:p w:rsidR="0053451A" w:rsidRDefault="0053451A">
      <w:pPr>
        <w:jc w:val="center"/>
        <w:rPr>
          <w:b/>
          <w:sz w:val="28"/>
        </w:rPr>
      </w:pPr>
    </w:p>
    <w:p w:rsidR="0053451A" w:rsidRDefault="0053451A">
      <w:pPr>
        <w:pBdr>
          <w:bottom w:val="single" w:sz="6" w:space="1" w:color="auto"/>
        </w:pBdr>
        <w:rPr>
          <w:sz w:val="19"/>
        </w:rPr>
      </w:pPr>
    </w:p>
    <w:p w:rsidR="0053451A" w:rsidRDefault="0053451A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caps w:val="0"/>
          <w:sz w:val="19"/>
        </w:rPr>
        <w:t xml:space="preserve">  </w:t>
      </w:r>
      <w:r w:rsidR="00F730FE" w:rsidRPr="00F730FE">
        <w:rPr>
          <w:caps w:val="0"/>
          <w:sz w:val="19"/>
        </w:rPr>
        <w:fldChar w:fldCharType="begin"/>
      </w:r>
      <w:r>
        <w:rPr>
          <w:caps w:val="0"/>
          <w:sz w:val="19"/>
        </w:rPr>
        <w:instrText xml:space="preserve"> TOC \o "1-1" </w:instrText>
      </w:r>
      <w:r w:rsidR="00F730FE" w:rsidRPr="00F730FE">
        <w:rPr>
          <w:caps w:val="0"/>
          <w:sz w:val="19"/>
        </w:rPr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_Toc424024070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_Toc424024070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2. MATERIAŁY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_Toc424024071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_Toc424024071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3. SPRZĘT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_Toc424024072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_Toc424024072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4. TRANSPORT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_Toc424024073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_Toc424024073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5. WYKONANIE ROBÓT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_Toc424024074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_Toc424024074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6. KONTROLA JAKOŚCI ROBÓT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_Toc424024075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_Toc424024075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7. OBMIAR ROBÓT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_Toc424024076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_Toc424024076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8. ODBIÓR ROBÓT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_Toc424024077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_Toc424024077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 xml:space="preserve">  9. PODSTAWA PŁATNOŚCI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_Toc424024078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_Toc424024078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>10. PRZEPISY ZWIĄZANE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_Toc424024079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_Toc424024079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53451A">
      <w:pPr>
        <w:pStyle w:val="Spistreci1"/>
        <w:spacing w:before="0" w:after="0"/>
        <w:rPr>
          <w:noProof/>
        </w:rPr>
      </w:pPr>
      <w:r>
        <w:rPr>
          <w:noProof/>
        </w:rPr>
        <w:t>11. ZAŁĄCZNIKI</w:t>
      </w:r>
      <w:r>
        <w:rPr>
          <w:b w:val="0"/>
          <w:noProof/>
        </w:rPr>
        <w:tab/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GOTOBUTTON _Toc424024080  </w:instrText>
      </w:r>
      <w:r w:rsidR="00F730FE">
        <w:rPr>
          <w:b w:val="0"/>
          <w:noProof/>
        </w:rPr>
        <w:fldChar w:fldCharType="begin"/>
      </w:r>
      <w:r>
        <w:rPr>
          <w:b w:val="0"/>
          <w:noProof/>
        </w:rPr>
        <w:instrText xml:space="preserve"> PAGEREF _Toc424024080 </w:instrText>
      </w:r>
      <w:r w:rsidR="00F730FE">
        <w:rPr>
          <w:b w:val="0"/>
          <w:noProof/>
        </w:rPr>
        <w:fldChar w:fldCharType="separate"/>
      </w:r>
      <w:r w:rsidR="00442199">
        <w:rPr>
          <w:b w:val="0"/>
          <w:noProof/>
        </w:rPr>
        <w:instrText>3</w:instrText>
      </w:r>
      <w:r w:rsidR="00F730FE">
        <w:rPr>
          <w:b w:val="0"/>
          <w:noProof/>
        </w:rPr>
        <w:fldChar w:fldCharType="end"/>
      </w:r>
      <w:r w:rsidR="00F730FE">
        <w:rPr>
          <w:b w:val="0"/>
          <w:noProof/>
        </w:rPr>
        <w:fldChar w:fldCharType="end"/>
      </w:r>
    </w:p>
    <w:p w:rsidR="0053451A" w:rsidRDefault="00F730FE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caps/>
          <w:sz w:val="19"/>
        </w:rPr>
        <w:fldChar w:fldCharType="end"/>
      </w:r>
    </w:p>
    <w:p w:rsidR="0053451A" w:rsidRDefault="0053451A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53451A" w:rsidRDefault="0053451A">
      <w:pPr>
        <w:pBdr>
          <w:top w:val="single" w:sz="6" w:space="1" w:color="auto"/>
        </w:pBdr>
        <w:tabs>
          <w:tab w:val="left" w:pos="284"/>
          <w:tab w:val="right" w:leader="dot" w:pos="8789"/>
        </w:tabs>
        <w:spacing w:before="120" w:after="120"/>
        <w:jc w:val="center"/>
        <w:rPr>
          <w:b/>
        </w:rPr>
      </w:pPr>
      <w:r>
        <w:rPr>
          <w:b/>
        </w:rPr>
        <w:t>NAJWAŻNIEJSZE OZNACZENIA I SKRÓTY</w:t>
      </w:r>
    </w:p>
    <w:tbl>
      <w:tblPr>
        <w:tblW w:w="0" w:type="auto"/>
        <w:tblInd w:w="148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3544"/>
      </w:tblGrid>
      <w:tr w:rsidR="0053451A">
        <w:tc>
          <w:tcPr>
            <w:tcW w:w="992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OST</w:t>
            </w:r>
          </w:p>
        </w:tc>
        <w:tc>
          <w:tcPr>
            <w:tcW w:w="3544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</w:pPr>
            <w:r>
              <w:t>- ogólna specyfikacja techniczna</w:t>
            </w:r>
          </w:p>
        </w:tc>
      </w:tr>
      <w:tr w:rsidR="0053451A">
        <w:tc>
          <w:tcPr>
            <w:tcW w:w="992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SST</w:t>
            </w:r>
          </w:p>
        </w:tc>
        <w:tc>
          <w:tcPr>
            <w:tcW w:w="3544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</w:pPr>
            <w:r>
              <w:t>- szczegółowa specyfikacja techniczna</w:t>
            </w:r>
          </w:p>
        </w:tc>
      </w:tr>
      <w:tr w:rsidR="0053451A">
        <w:tc>
          <w:tcPr>
            <w:tcW w:w="992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GDDP</w:t>
            </w:r>
          </w:p>
        </w:tc>
        <w:tc>
          <w:tcPr>
            <w:tcW w:w="3544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</w:pPr>
            <w:r>
              <w:t>- Generalna Dyrekcja Dróg Publicznych</w:t>
            </w:r>
          </w:p>
        </w:tc>
      </w:tr>
      <w:tr w:rsidR="0053451A">
        <w:tc>
          <w:tcPr>
            <w:tcW w:w="992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WSDBO</w:t>
            </w:r>
          </w:p>
        </w:tc>
        <w:tc>
          <w:tcPr>
            <w:tcW w:w="3544" w:type="dxa"/>
          </w:tcPr>
          <w:p w:rsidR="0053451A" w:rsidRDefault="0053451A">
            <w:pPr>
              <w:tabs>
                <w:tab w:val="right" w:leader="dot" w:pos="-1985"/>
                <w:tab w:val="left" w:pos="284"/>
              </w:tabs>
            </w:pPr>
            <w:r>
              <w:t>- Wytyczne stosowania drogowych  barier</w:t>
            </w:r>
          </w:p>
          <w:p w:rsidR="0053451A" w:rsidRDefault="0053451A">
            <w:pPr>
              <w:tabs>
                <w:tab w:val="right" w:leader="dot" w:pos="-1985"/>
                <w:tab w:val="left" w:pos="284"/>
              </w:tabs>
            </w:pPr>
            <w:r>
              <w:t xml:space="preserve">   ochronnych</w:t>
            </w:r>
          </w:p>
        </w:tc>
      </w:tr>
    </w:tbl>
    <w:p w:rsidR="0053451A" w:rsidRDefault="0053451A">
      <w:pPr>
        <w:tabs>
          <w:tab w:val="right" w:leader="dot" w:pos="-1985"/>
          <w:tab w:val="left" w:pos="284"/>
        </w:tabs>
        <w:rPr>
          <w:sz w:val="19"/>
        </w:rPr>
      </w:pPr>
    </w:p>
    <w:p w:rsidR="0053451A" w:rsidRDefault="0053451A">
      <w:pPr>
        <w:rPr>
          <w:sz w:val="19"/>
        </w:rPr>
        <w:sectPr w:rsidR="0053451A">
          <w:headerReference w:type="default" r:id="rId7"/>
          <w:pgSz w:w="11907" w:h="16840" w:code="9"/>
          <w:pgMar w:top="2835" w:right="2268" w:bottom="2835" w:left="2268" w:header="1985" w:footer="1531" w:gutter="0"/>
          <w:cols w:space="708"/>
          <w:titlePg/>
        </w:sectPr>
      </w:pPr>
    </w:p>
    <w:p w:rsidR="0053451A" w:rsidRDefault="0053451A">
      <w:pPr>
        <w:pStyle w:val="Nagwek1"/>
      </w:pPr>
      <w:bookmarkStart w:id="0" w:name="_Toc424024070"/>
      <w:r>
        <w:lastRenderedPageBreak/>
        <w:t>1. WSTĘP</w:t>
      </w:r>
      <w:bookmarkEnd w:id="0"/>
    </w:p>
    <w:p w:rsidR="0053451A" w:rsidRDefault="0053451A">
      <w:pPr>
        <w:pStyle w:val="Nagwek2"/>
      </w:pPr>
      <w:r>
        <w:t>1.1. Przedmiot OST</w:t>
      </w:r>
    </w:p>
    <w:p w:rsidR="0053451A" w:rsidRDefault="0053451A">
      <w:pPr>
        <w:pStyle w:val="tekstost"/>
        <w:ind w:firstLine="709"/>
      </w:pPr>
      <w:r>
        <w:t>Przedmiotem niniejszej ogólnej specyfikacji technicznej (OST) są wymagania dotyczące wykonania i odbioru robót związa</w:t>
      </w:r>
      <w:r>
        <w:softHyphen/>
        <w:t>nych z realizacją na drogach barier ochronnych stalowych.</w:t>
      </w:r>
    </w:p>
    <w:p w:rsidR="0053451A" w:rsidRDefault="0053451A">
      <w:pPr>
        <w:pStyle w:val="Nagwek2"/>
      </w:pPr>
      <w:r>
        <w:t>1.2. Zakres stosowania OST</w:t>
      </w:r>
    </w:p>
    <w:p w:rsidR="0053451A" w:rsidRDefault="0053451A">
      <w:pPr>
        <w:ind w:firstLine="709"/>
      </w:pPr>
      <w:r>
        <w:t>Ogólna specyfikacja techniczna (OST) stanowi obowiązującą podstawę opracowania szczegółowej specyfikacji technicznej (SST) stosowanej jako dokument przetargowy i kontraktowy przy zleca</w:t>
      </w:r>
      <w:r>
        <w:softHyphen/>
        <w:t>niu i realizacji robót na drogach krajowych i wojewódzkich.</w:t>
      </w:r>
    </w:p>
    <w:p w:rsidR="0053451A" w:rsidRDefault="0053451A">
      <w:pPr>
        <w:ind w:firstLine="709"/>
      </w:pPr>
      <w:r>
        <w:t>Zaleca się wykorzystanie OST przy zlecaniu robót na dro</w:t>
      </w:r>
      <w:r>
        <w:softHyphen/>
        <w:t>gach miejskich i gminnych.</w:t>
      </w:r>
    </w:p>
    <w:p w:rsidR="0053451A" w:rsidRDefault="0053451A">
      <w:pPr>
        <w:pStyle w:val="Nagwek2"/>
      </w:pPr>
      <w:r>
        <w:t>1.3. Zakres robót objętych OST</w:t>
      </w:r>
    </w:p>
    <w:p w:rsidR="0053451A" w:rsidRDefault="0053451A">
      <w:pPr>
        <w:ind w:firstLine="709"/>
      </w:pPr>
      <w:r>
        <w:t>Ustalenia zawarte w niniejszej specyfikacji dotyczą zasad prowadzenia robót związanych z wykonywaniem barier ochronnych, stalowych z prowadnicą z profilowanej taśmy stalowej typu A i B na słupkach stalowych, realizowanych na odcinkach dróg, z wyłą</w:t>
      </w:r>
      <w:r>
        <w:softHyphen/>
        <w:t>czeniem barier na obiektach mostowych.</w:t>
      </w:r>
    </w:p>
    <w:p w:rsidR="0053451A" w:rsidRDefault="0053451A">
      <w:pPr>
        <w:pStyle w:val="Nagwek2"/>
      </w:pPr>
      <w:r>
        <w:t>1.4. Określenia podstawowe</w:t>
      </w:r>
    </w:p>
    <w:p w:rsidR="0053451A" w:rsidRDefault="0053451A">
      <w:pPr>
        <w:ind w:firstLine="709"/>
      </w:pPr>
      <w:r>
        <w:t>Dla celów niniejszej OST przyjmuje się następujące okreś</w:t>
      </w:r>
      <w:r>
        <w:softHyphen/>
        <w:t>lenia podstawowe: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t>1.4.1.</w:t>
      </w:r>
      <w:r>
        <w:tab/>
        <w:t>Bariera ochronna - urządzenie bezpieczeństwa ruchu drogo</w:t>
      </w:r>
      <w:r>
        <w:softHyphen/>
        <w:t>wego, stosowane w celu fizycznego zapobieżenia zjechaniu pojaz</w:t>
      </w:r>
      <w:r>
        <w:softHyphen/>
        <w:t>du z drogi w miejscach, gdzie to jest niebezpieczne, wyjechaniu pojazdu poza koronę drogi, przejechaniu pojazdu na jezdnię przez</w:t>
      </w:r>
      <w:r>
        <w:softHyphen/>
        <w:t>naczoną dla przeciwnego kierunku ruchu lub niedopuszczenia do powstania kolizji pojazdu z obiektami lub przeszkodami stałymi znajdującymi się w pobliżu jezdni.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t>1.4.2.</w:t>
      </w:r>
      <w:r>
        <w:tab/>
        <w:t>Bariera ochronna stalowa - bariera ochronna, której pods</w:t>
      </w:r>
      <w:r>
        <w:softHyphen/>
        <w:t>tawowym elementem jest prowadnica wykonana z profilowanej taśmy stalowej (zał. 11.1).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t>1.4.3.</w:t>
      </w:r>
      <w:r>
        <w:tab/>
        <w:t>Bariera skrajna - bariera ochronna umieszczona przy kra</w:t>
      </w:r>
      <w:r>
        <w:softHyphen/>
        <w:t>wędzi jezdni lub korony drogi, przeciwdzia</w:t>
      </w:r>
      <w:r>
        <w:softHyphen/>
        <w:t>łająca niebezpiecznym następstwom zjechania z drogi lub je og</w:t>
      </w:r>
      <w:r>
        <w:softHyphen/>
        <w:t>raniczająca (zał. 11.1 i 11.2).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t>1.4.4.</w:t>
      </w:r>
      <w:r>
        <w:tab/>
        <w:t>Bariera dzieląca - bariera ochronna umieszczona na pasie dzielącym drogi dwujezdniowej lub bocznym pasie dzielącym, prze</w:t>
      </w:r>
      <w:r>
        <w:softHyphen/>
        <w:t>ciwdziałająca przejechaniu pojazdu na drugą jezdnię (zał. 11.1).</w:t>
      </w:r>
    </w:p>
    <w:p w:rsidR="0053451A" w:rsidRDefault="0053451A">
      <w:pPr>
        <w:tabs>
          <w:tab w:val="left" w:pos="567"/>
          <w:tab w:val="left" w:pos="883"/>
        </w:tabs>
        <w:spacing w:before="120"/>
      </w:pPr>
      <w:r>
        <w:rPr>
          <w:b/>
        </w:rPr>
        <w:t>1.4.5.</w:t>
      </w:r>
      <w:r>
        <w:tab/>
        <w:t>Bariera osłonowa - bariera ochronna umieszczona między jezdnią a obiektami lub przeszkodami stałymi znajdującymi się w pobliżu jezdni.</w:t>
      </w:r>
    </w:p>
    <w:p w:rsidR="0053451A" w:rsidRDefault="0053451A">
      <w:pPr>
        <w:tabs>
          <w:tab w:val="left" w:pos="567"/>
          <w:tab w:val="left" w:pos="883"/>
        </w:tabs>
        <w:spacing w:before="120"/>
      </w:pPr>
      <w:r>
        <w:rPr>
          <w:b/>
        </w:rPr>
        <w:t>1.4.6.</w:t>
      </w:r>
      <w:r>
        <w:tab/>
        <w:t xml:space="preserve">Bariera wysięgnikowa - bariera, w której prowadnica zamocowana jest do słupków za pośrednictwem wysięgników zapewniających odstęp między słupkiem a prowadnicą co najmniej </w:t>
      </w:r>
      <w:smartTag w:uri="urn:schemas-microsoft-com:office:smarttags" w:element="metricconverter">
        <w:smartTagPr>
          <w:attr w:name="ProductID" w:val="250 mm"/>
        </w:smartTagPr>
        <w:r>
          <w:t>250 mm</w:t>
        </w:r>
      </w:smartTag>
      <w:r>
        <w:t xml:space="preserve"> (zał. 11.1 i 11.2 c).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lastRenderedPageBreak/>
        <w:t>1.4.7.</w:t>
      </w:r>
      <w:r>
        <w:tab/>
        <w:t>Bariera przekładkowa - bariera, w której prowadnica zamo</w:t>
      </w:r>
      <w:r>
        <w:softHyphen/>
        <w:t>cowana jest do słupków za pośrednictwem  przekładek  zapewniają</w:t>
      </w:r>
      <w:r>
        <w:softHyphen/>
        <w:t xml:space="preserve">cych  odstęp  między  prowadnicą a słupkiem od </w:t>
      </w:r>
      <w:smartTag w:uri="urn:schemas-microsoft-com:office:smarttags" w:element="metricconverter">
        <w:smartTagPr>
          <w:attr w:name="ProductID" w:val="100 mm"/>
        </w:smartTagPr>
        <w:r>
          <w:t>100 mm</w:t>
        </w:r>
      </w:smartTag>
      <w:r>
        <w:t xml:space="preserve"> do </w:t>
      </w:r>
      <w:smartTag w:uri="urn:schemas-microsoft-com:office:smarttags" w:element="metricconverter">
        <w:smartTagPr>
          <w:attr w:name="ProductID" w:val="180 mm"/>
        </w:smartTagPr>
        <w:r>
          <w:t>180 mm</w:t>
        </w:r>
      </w:smartTag>
      <w:r>
        <w:t xml:space="preserve"> (zał. 11.2 b).</w:t>
      </w:r>
    </w:p>
    <w:p w:rsidR="0053451A" w:rsidRDefault="0053451A">
      <w:pPr>
        <w:tabs>
          <w:tab w:val="left" w:pos="33"/>
          <w:tab w:val="left" w:pos="567"/>
          <w:tab w:val="left" w:pos="811"/>
        </w:tabs>
        <w:spacing w:before="120"/>
      </w:pPr>
      <w:r>
        <w:rPr>
          <w:b/>
        </w:rPr>
        <w:t>1.4.8.</w:t>
      </w:r>
      <w:r>
        <w:tab/>
        <w:t xml:space="preserve">Bariera bezprzekładkowa - bariera, w której prowadnica zamocowana jest bezpośrednio do słupków (zał. </w:t>
      </w:r>
      <w:smartTag w:uri="urn:schemas-microsoft-com:office:smarttags" w:element="metricconverter">
        <w:smartTagPr>
          <w:attr w:name="ProductID" w:val="11.2 a"/>
        </w:smartTagPr>
        <w:r>
          <w:t>11.2 a</w:t>
        </w:r>
      </w:smartTag>
      <w:r>
        <w:t>).</w:t>
      </w:r>
    </w:p>
    <w:p w:rsidR="0053451A" w:rsidRDefault="0053451A">
      <w:pPr>
        <w:tabs>
          <w:tab w:val="left" w:pos="33"/>
          <w:tab w:val="left" w:pos="567"/>
          <w:tab w:val="left" w:pos="811"/>
        </w:tabs>
        <w:spacing w:before="120"/>
      </w:pPr>
      <w:r>
        <w:rPr>
          <w:b/>
        </w:rPr>
        <w:t>1.4.9.</w:t>
      </w:r>
      <w:r>
        <w:tab/>
        <w:t>Prowadnica bariery - podstawowy element bariery wykonany z profilowanej taśmy stalowej, mający za zadanie umożliwienie płynnego wzdłużnego przemieszczenia pojazdu w czasie kolizji, w czasie którego prowadnica powinna odkształcać się stopniowo i w sposób plastyczny.</w:t>
      </w:r>
    </w:p>
    <w:p w:rsidR="0053451A" w:rsidRDefault="0053451A">
      <w:pPr>
        <w:tabs>
          <w:tab w:val="left" w:pos="567"/>
        </w:tabs>
      </w:pPr>
      <w:r>
        <w:tab/>
        <w:t>Odróżnia się dwa typy profilowanej taśmy stalowej: typ A i typ B, różniące się kształtem przetłoczeń (zał. 11.4).</w:t>
      </w:r>
    </w:p>
    <w:p w:rsidR="0053451A" w:rsidRDefault="0053451A">
      <w:pPr>
        <w:tabs>
          <w:tab w:val="left" w:pos="567"/>
        </w:tabs>
        <w:spacing w:before="120"/>
      </w:pPr>
      <w:r>
        <w:rPr>
          <w:b/>
        </w:rPr>
        <w:t>1.4.10.</w:t>
      </w:r>
      <w:r>
        <w:tab/>
        <w:t>Przekładka - element bariery, wykonany zwykle z rury (okrągłej, prostokątnej) lub kształtownika stalowego (np. z ceow</w:t>
      </w:r>
      <w:r>
        <w:softHyphen/>
        <w:t xml:space="preserve">nika, dwuteownika) o szerokości od 100 do </w:t>
      </w:r>
      <w:smartTag w:uri="urn:schemas-microsoft-com:office:smarttags" w:element="metricconverter">
        <w:smartTagPr>
          <w:attr w:name="ProductID" w:val="140 mm"/>
        </w:smartTagPr>
        <w:r>
          <w:t>140 mm</w:t>
        </w:r>
      </w:smartTag>
      <w:r>
        <w:t>, umieszczony pomiędzy prowadnicą a słupkiem, którego zadaniem jest nadanie barierze korzystniejszych właściwości kolizyjnych (niż w barierze bez</w:t>
      </w:r>
      <w:r>
        <w:softHyphen/>
        <w:t>przekładkowej), powodujących, że prowadnica bariery w pierwszej fazie odkształcania lub przemieszczania słupków nie jest odgina</w:t>
      </w:r>
      <w:r>
        <w:softHyphen/>
        <w:t>na do dołu, lecz unoszona ku górze.</w:t>
      </w:r>
    </w:p>
    <w:p w:rsidR="0053451A" w:rsidRDefault="0053451A">
      <w:pPr>
        <w:spacing w:before="120"/>
      </w:pPr>
      <w:r>
        <w:rPr>
          <w:b/>
        </w:rPr>
        <w:t>1.4.11.</w:t>
      </w:r>
      <w:r>
        <w:t>Wysięgnik - element bariery, wykonany zwykle z odpowiednio wygiętej blachy stalowej lub z kształtownika stalowego, umiesz</w:t>
      </w:r>
      <w:r>
        <w:softHyphen/>
        <w:t>czony pomiędzy prowadnicą a słupkiem, którego zadaniem jest utrzy</w:t>
      </w:r>
      <w:r>
        <w:softHyphen/>
        <w:t xml:space="preserve">manie prowadnicy w określonej odległości od słupka, zwykle około 0,3 do </w:t>
      </w:r>
      <w:smartTag w:uri="urn:schemas-microsoft-com:office:smarttags" w:element="metricconverter">
        <w:smartTagPr>
          <w:attr w:name="ProductID" w:val="0,4 m"/>
        </w:smartTagPr>
        <w:r>
          <w:t>0,4 m</w:t>
        </w:r>
      </w:smartTag>
      <w:r>
        <w:t>, co zapewnia dużą podatność prowadnicy bariery w pierw</w:t>
      </w:r>
      <w:r>
        <w:softHyphen/>
        <w:t>szej fazie kolizji oraz dość łagodnie obciąża słupki siłami od nadjeżdżającego pojazdu.</w:t>
      </w:r>
    </w:p>
    <w:p w:rsidR="0053451A" w:rsidRDefault="0053451A">
      <w:pPr>
        <w:spacing w:before="120"/>
      </w:pPr>
      <w:r>
        <w:rPr>
          <w:b/>
        </w:rPr>
        <w:t>1.4.12.</w:t>
      </w:r>
      <w:r>
        <w:t xml:space="preserve"> Typy barier zależne od poprzecznego odkształcenia barie</w:t>
      </w:r>
      <w:r>
        <w:softHyphen/>
        <w:t>ry w czasie kolizji:</w:t>
      </w:r>
    </w:p>
    <w:p w:rsidR="0053451A" w:rsidRDefault="0053451A" w:rsidP="0053451A">
      <w:pPr>
        <w:numPr>
          <w:ilvl w:val="0"/>
          <w:numId w:val="1"/>
        </w:numPr>
      </w:pPr>
      <w:r>
        <w:t xml:space="preserve">typ I   :   bariera podatna, z odkształceniem dochodzącym od 1,8 do </w:t>
      </w:r>
      <w:smartTag w:uri="urn:schemas-microsoft-com:office:smarttags" w:element="metricconverter">
        <w:smartTagPr>
          <w:attr w:name="ProductID" w:val="2,0 m"/>
        </w:smartTagPr>
        <w:r>
          <w:t>2,0 m</w:t>
        </w:r>
      </w:smartTag>
      <w:r>
        <w:t>,</w:t>
      </w:r>
    </w:p>
    <w:p w:rsidR="0053451A" w:rsidRDefault="0053451A" w:rsidP="0053451A">
      <w:pPr>
        <w:numPr>
          <w:ilvl w:val="0"/>
          <w:numId w:val="1"/>
        </w:numPr>
      </w:pPr>
      <w:r>
        <w:t>typ II  :   bariera o ograniczonej podatności (wzmocniona), z od</w:t>
      </w:r>
      <w:r>
        <w:softHyphen/>
        <w:t xml:space="preserve">kształceniem do </w:t>
      </w:r>
      <w:smartTag w:uri="urn:schemas-microsoft-com:office:smarttags" w:element="metricconverter">
        <w:smartTagPr>
          <w:attr w:name="ProductID" w:val="0,85 m"/>
        </w:smartTagPr>
        <w:r>
          <w:t>0,85 m</w:t>
        </w:r>
      </w:smartTag>
      <w:r>
        <w:t>,</w:t>
      </w:r>
    </w:p>
    <w:p w:rsidR="0053451A" w:rsidRDefault="0053451A" w:rsidP="0053451A">
      <w:pPr>
        <w:numPr>
          <w:ilvl w:val="0"/>
          <w:numId w:val="1"/>
        </w:numPr>
      </w:pPr>
      <w:r>
        <w:t>typ III :   bariera niepodatna (sztywna), z odkształceniem równym lub bliskim zeru.</w:t>
      </w:r>
    </w:p>
    <w:p w:rsidR="0053451A" w:rsidRDefault="0053451A">
      <w:pPr>
        <w:spacing w:before="120"/>
      </w:pPr>
      <w:r>
        <w:rPr>
          <w:b/>
        </w:rPr>
        <w:t>1.4.13.</w:t>
      </w:r>
      <w:r>
        <w:t xml:space="preserve"> Pozostałe określenia podstawowe są zgodne z obowiązują</w:t>
      </w:r>
      <w:r>
        <w:softHyphen/>
        <w:t>cymi, odpowiednimi polskimi normami i z definicjami podanymi w OST D-M-00.00.00 „Wymagania ogólne” pkt 1.4.</w:t>
      </w:r>
    </w:p>
    <w:p w:rsidR="0053451A" w:rsidRDefault="0053451A">
      <w:pPr>
        <w:pStyle w:val="Nagwek2"/>
      </w:pPr>
      <w:r>
        <w:t>1.5. Ogólne wymagania dotyczące robót</w:t>
      </w:r>
    </w:p>
    <w:p w:rsidR="0053451A" w:rsidRDefault="0053451A">
      <w:pPr>
        <w:ind w:firstLine="709"/>
      </w:pPr>
      <w:r>
        <w:t>Ogólne wymagania dotyczące robót podano w OST D-M-00.00.00 „Wymagania ogólne” pkt 1.5.</w:t>
      </w:r>
    </w:p>
    <w:p w:rsidR="0053451A" w:rsidRDefault="0053451A">
      <w:pPr>
        <w:pStyle w:val="Nagwek1"/>
      </w:pPr>
      <w:bookmarkStart w:id="1" w:name="_Toc424024071"/>
      <w:r>
        <w:t>2. MATERIAŁY</w:t>
      </w:r>
      <w:bookmarkEnd w:id="1"/>
    </w:p>
    <w:p w:rsidR="0053451A" w:rsidRDefault="0053451A">
      <w:pPr>
        <w:pStyle w:val="Nagwek2"/>
      </w:pPr>
      <w:r>
        <w:t>2.1. Ogólne wymagania dotyczące materiałów</w:t>
      </w:r>
    </w:p>
    <w:p w:rsidR="0053451A" w:rsidRDefault="0053451A">
      <w:pPr>
        <w:ind w:firstLine="709"/>
      </w:pPr>
      <w:r>
        <w:t>Ogólne wymagania dotyczące materiałów, ich pozyskiwania i składowania, podano w OST D-M-00.00.00 „Wymagania ogólne” pkt 2.</w:t>
      </w:r>
    </w:p>
    <w:p w:rsidR="0053451A" w:rsidRDefault="0053451A">
      <w:pPr>
        <w:pStyle w:val="Nagwek2"/>
      </w:pPr>
      <w:r>
        <w:lastRenderedPageBreak/>
        <w:t>2.2. Materiały do wykonania barier ochronnych stalowych</w:t>
      </w:r>
    </w:p>
    <w:p w:rsidR="0053451A" w:rsidRDefault="0053451A">
      <w:pPr>
        <w:tabs>
          <w:tab w:val="left" w:pos="-2552"/>
        </w:tabs>
      </w:pPr>
      <w:r>
        <w:tab/>
        <w:t>Dopuszcza się do stosowania tylko takie konstrukcje drogowych barier ochronnych, na które wydano aprobatę techniczną.</w:t>
      </w:r>
    </w:p>
    <w:p w:rsidR="0053451A" w:rsidRDefault="0053451A">
      <w:pPr>
        <w:ind w:firstLine="709"/>
      </w:pPr>
      <w:r>
        <w:t>Elementy do wykonania barier ochronnych stalowych określo</w:t>
      </w:r>
      <w:r>
        <w:softHyphen/>
        <w:t>ne są poprzez typ bariery podany w dokumentacji projektowej, na</w:t>
      </w:r>
      <w:r>
        <w:softHyphen/>
        <w:t>wiązujący do ustaleń producenta barier. Do elementów tych należą: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prowadnica,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słupki,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pas profilowy,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wysięgniki,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przekładki, wsporniki, śruby, podkładki, światła odblaskowe,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łączniki ukośne,</w:t>
      </w:r>
    </w:p>
    <w:p w:rsidR="0053451A" w:rsidRDefault="0053451A" w:rsidP="0053451A">
      <w:pPr>
        <w:numPr>
          <w:ilvl w:val="0"/>
          <w:numId w:val="1"/>
        </w:numPr>
        <w:ind w:left="284"/>
      </w:pPr>
      <w:r>
        <w:t>obejmy słupka, itp.</w:t>
      </w:r>
    </w:p>
    <w:p w:rsidR="0053451A" w:rsidRDefault="0053451A">
      <w:pPr>
        <w:ind w:firstLine="709"/>
      </w:pPr>
      <w:r>
        <w:t>Ponadto przy ustawianiu barier ochronnych stalowych mogą wystąpić materiały do wykonania elementów betonowych jak funda</w:t>
      </w:r>
      <w:r>
        <w:softHyphen/>
        <w:t>menty, kotwy wraz z ich deskowaniem.</w:t>
      </w:r>
    </w:p>
    <w:p w:rsidR="0053451A" w:rsidRDefault="0053451A">
      <w:pPr>
        <w:pStyle w:val="Nagwek2"/>
      </w:pPr>
      <w:r>
        <w:t>2.3. Elementy do wykonania barier ochronnych stalowych</w:t>
      </w:r>
    </w:p>
    <w:p w:rsidR="0053451A" w:rsidRDefault="0053451A">
      <w:pPr>
        <w:spacing w:after="120"/>
      </w:pPr>
      <w:r>
        <w:rPr>
          <w:b/>
        </w:rPr>
        <w:t>2.3.1.</w:t>
      </w:r>
      <w:r>
        <w:t xml:space="preserve"> Prowadnica</w:t>
      </w:r>
    </w:p>
    <w:p w:rsidR="0053451A" w:rsidRDefault="0053451A">
      <w:pPr>
        <w:ind w:firstLine="709"/>
      </w:pPr>
      <w:r>
        <w:t>Typ prowadnicy z profilowanej taśmy stalowej powinien być określony w dokumentacji projektowej, przy czym:</w:t>
      </w:r>
    </w:p>
    <w:p w:rsidR="0053451A" w:rsidRDefault="0053451A" w:rsidP="0053451A">
      <w:pPr>
        <w:numPr>
          <w:ilvl w:val="0"/>
          <w:numId w:val="1"/>
        </w:numPr>
      </w:pPr>
      <w:r>
        <w:t>typ A powinien odpowiadać ustaleniom producenta barier,</w:t>
      </w:r>
    </w:p>
    <w:p w:rsidR="0053451A" w:rsidRDefault="0053451A" w:rsidP="0053451A">
      <w:pPr>
        <w:numPr>
          <w:ilvl w:val="0"/>
          <w:numId w:val="1"/>
        </w:numPr>
      </w:pPr>
      <w:r>
        <w:t>typ B powinien odpowiadać PN-H-93461-15 [18]</w:t>
      </w:r>
    </w:p>
    <w:p w:rsidR="0053451A" w:rsidRDefault="0053451A">
      <w:pPr>
        <w:ind w:firstLine="709"/>
      </w:pPr>
      <w:r>
        <w:t>Wymiary  oraz odchyłki od wymiarów prowadnicy typu A i B podano w załączniku 11.4.</w:t>
      </w:r>
    </w:p>
    <w:p w:rsidR="0053451A" w:rsidRDefault="0053451A">
      <w:pPr>
        <w:ind w:firstLine="709"/>
      </w:pPr>
      <w:r>
        <w:t>Otwory w prowadnicy i zakończenia odcinków montażowych prowadnicy powinny być zgodne z ofertą producenta.</w:t>
      </w:r>
    </w:p>
    <w:p w:rsidR="0053451A" w:rsidRDefault="0053451A">
      <w:pPr>
        <w:ind w:firstLine="709"/>
      </w:pPr>
      <w:r>
        <w:t>Powierzchnia prowadnicy powinna być gładka i wolna od widocz</w:t>
      </w:r>
      <w:r>
        <w:softHyphen/>
        <w:t>nych wad, bez ubytków powłoki antykorozyjnej.</w:t>
      </w:r>
    </w:p>
    <w:p w:rsidR="0053451A" w:rsidRDefault="0053451A">
      <w:pPr>
        <w:ind w:firstLine="709"/>
      </w:pPr>
      <w:r>
        <w:t>Prowadnice mogą być dostarczane luzem lub w wiązkach.</w:t>
      </w:r>
    </w:p>
    <w:p w:rsidR="0053451A" w:rsidRDefault="0053451A">
      <w:pPr>
        <w:spacing w:before="120" w:after="120"/>
      </w:pPr>
      <w:r>
        <w:rPr>
          <w:b/>
        </w:rPr>
        <w:t>2.3.2.</w:t>
      </w:r>
      <w:r>
        <w:t xml:space="preserve"> Słupki</w:t>
      </w:r>
    </w:p>
    <w:p w:rsidR="0053451A" w:rsidRDefault="0053451A">
      <w:pPr>
        <w:ind w:firstLine="709"/>
      </w:pPr>
      <w:r>
        <w:t xml:space="preserve">Słupki bariery powinny być zgodne z ustaleniami dokumentacji projektowej. </w:t>
      </w:r>
    </w:p>
    <w:p w:rsidR="0053451A" w:rsidRDefault="0053451A">
      <w:pPr>
        <w:ind w:firstLine="709"/>
      </w:pPr>
      <w:r>
        <w:t>Słupki wykonuje się zwykle z kształtowników stalowych o prze</w:t>
      </w:r>
      <w:r>
        <w:softHyphen/>
        <w:t xml:space="preserve">kroju poprzecznym: dwuteowym, ceowym, zetowym lub sigma. Wysokość środnika kształtownika wynosi zwykle od 100 do </w:t>
      </w:r>
      <w:smartTag w:uri="urn:schemas-microsoft-com:office:smarttags" w:element="metricconverter">
        <w:smartTagPr>
          <w:attr w:name="ProductID" w:val="140 mm"/>
        </w:smartTagPr>
        <w:r>
          <w:t>140 mm</w:t>
        </w:r>
      </w:smartTag>
      <w:r>
        <w:t>. Wymiary najczęś</w:t>
      </w:r>
      <w:r>
        <w:softHyphen/>
        <w:t>ciej stosowanych słupków stalowych przedstawiono w załączniku 11.8.</w:t>
      </w:r>
    </w:p>
    <w:p w:rsidR="0053451A" w:rsidRDefault="0053451A">
      <w:pPr>
        <w:ind w:firstLine="709"/>
      </w:pPr>
      <w:r>
        <w:t>Kształtowniki powinny odpowiadać wymaganiom PN-H-93010 [12]. Powierzchnia kształtownika walcowanego powinna być charak</w:t>
      </w:r>
      <w:r>
        <w:softHyphen/>
        <w:t>terystyczna dla procesu walcowania i wolna od wad, jak widoczne łuski, pęknięcia, zawalcowania i naderwania. Dopuszczalne są usu</w:t>
      </w:r>
      <w:r>
        <w:softHyphen/>
        <w:t>nięte wady przez szlifowanie lub dłutowanie z tym, że obrobiona powierzchnia powinna mieć łagodne wycięcia i zaokrąglone brzegi, a grubość kształtownika nie może zmniejszyć się poza dopuszczal</w:t>
      </w:r>
      <w:r>
        <w:softHyphen/>
        <w:t>ną dolną odchyłkę wymiarową dla kształtownika.</w:t>
      </w:r>
    </w:p>
    <w:p w:rsidR="0053451A" w:rsidRDefault="0053451A">
      <w:pPr>
        <w:ind w:firstLine="709"/>
      </w:pPr>
      <w:r>
        <w:lastRenderedPageBreak/>
        <w:t>Kształtowniki powinny być obcięte prostopadle do osi wzdłuż</w:t>
      </w:r>
      <w:r>
        <w:softHyphen/>
        <w:t>nej kształtownika. Powierzchnia końców kształtownika nie powinna wykazywać rzadzizn, rozwarstwień, pęknięć i śladów jamy skurczo</w:t>
      </w:r>
      <w:r>
        <w:softHyphen/>
        <w:t>wej widocznych nie uzbrojonym okiem.</w:t>
      </w:r>
    </w:p>
    <w:p w:rsidR="0053451A" w:rsidRDefault="0053451A">
      <w:pPr>
        <w:ind w:firstLine="709"/>
      </w:pPr>
      <w:r>
        <w:t>Kształtowniki powinny być ze stali St3W lub St4W oraz mieć własności mechaniczne według PN-H-84020 [11] - tablica 1 lub innej uzgodnionej stali i normy.</w:t>
      </w:r>
    </w:p>
    <w:p w:rsidR="0053451A" w:rsidRDefault="0053451A">
      <w:pPr>
        <w:spacing w:before="120" w:after="120"/>
      </w:pPr>
      <w:r>
        <w:t>Tablica 1. Podstawowe własności kształtowników, według PN-H-84020 [11]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3223"/>
        <w:gridCol w:w="3223"/>
      </w:tblGrid>
      <w:tr w:rsidR="0053451A">
        <w:tc>
          <w:tcPr>
            <w:tcW w:w="1063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120"/>
              <w:jc w:val="center"/>
            </w:pPr>
            <w:r>
              <w:t>Stal</w:t>
            </w:r>
          </w:p>
        </w:tc>
        <w:tc>
          <w:tcPr>
            <w:tcW w:w="3223" w:type="dxa"/>
            <w:tcBorders>
              <w:bottom w:val="double" w:sz="6" w:space="0" w:color="auto"/>
            </w:tcBorders>
          </w:tcPr>
          <w:p w:rsidR="0053451A" w:rsidRDefault="0053451A">
            <w:pPr>
              <w:jc w:val="center"/>
            </w:pPr>
            <w:r>
              <w:t xml:space="preserve">Granica plastyczności, </w:t>
            </w:r>
          </w:p>
          <w:p w:rsidR="0053451A" w:rsidRDefault="0053451A">
            <w:pPr>
              <w:jc w:val="center"/>
            </w:pPr>
            <w:r>
              <w:t>minimum dla słupków,    MPa</w:t>
            </w:r>
          </w:p>
        </w:tc>
        <w:tc>
          <w:tcPr>
            <w:tcW w:w="3223" w:type="dxa"/>
            <w:tcBorders>
              <w:bottom w:val="double" w:sz="6" w:space="0" w:color="auto"/>
            </w:tcBorders>
          </w:tcPr>
          <w:p w:rsidR="0053451A" w:rsidRDefault="0053451A">
            <w:pPr>
              <w:jc w:val="center"/>
            </w:pPr>
            <w:r>
              <w:t>Wytrzymałość na rozciąganie</w:t>
            </w:r>
          </w:p>
          <w:p w:rsidR="0053451A" w:rsidRDefault="0053451A">
            <w:pPr>
              <w:jc w:val="center"/>
            </w:pPr>
            <w:r>
              <w:t>dla słupków,   MPa</w:t>
            </w:r>
          </w:p>
        </w:tc>
      </w:tr>
      <w:tr w:rsidR="0053451A">
        <w:tc>
          <w:tcPr>
            <w:tcW w:w="1063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St3W</w:t>
            </w:r>
          </w:p>
          <w:p w:rsidR="0053451A" w:rsidRDefault="0053451A">
            <w:pPr>
              <w:jc w:val="center"/>
            </w:pPr>
            <w:r>
              <w:t>St4W</w:t>
            </w:r>
          </w:p>
        </w:tc>
        <w:tc>
          <w:tcPr>
            <w:tcW w:w="3223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195</w:t>
            </w:r>
          </w:p>
          <w:p w:rsidR="0053451A" w:rsidRDefault="0053451A">
            <w:pPr>
              <w:jc w:val="center"/>
            </w:pPr>
            <w:r>
              <w:t>225</w:t>
            </w:r>
          </w:p>
        </w:tc>
        <w:tc>
          <w:tcPr>
            <w:tcW w:w="3223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od 340 do 490</w:t>
            </w:r>
          </w:p>
          <w:p w:rsidR="0053451A" w:rsidRDefault="0053451A">
            <w:pPr>
              <w:spacing w:after="60"/>
              <w:jc w:val="center"/>
            </w:pPr>
            <w:r>
              <w:t>od 400 do 550</w:t>
            </w:r>
          </w:p>
        </w:tc>
      </w:tr>
    </w:tbl>
    <w:p w:rsidR="0053451A" w:rsidRDefault="0053451A">
      <w:pPr>
        <w:ind w:firstLine="709"/>
      </w:pPr>
    </w:p>
    <w:p w:rsidR="0053451A" w:rsidRDefault="0053451A">
      <w:pPr>
        <w:ind w:firstLine="709"/>
      </w:pPr>
      <w:r>
        <w:t>Kształtowniki mogą być dostarczone luzem lub w wiązkach.</w:t>
      </w:r>
    </w:p>
    <w:p w:rsidR="0053451A" w:rsidRDefault="0053451A">
      <w:pPr>
        <w:spacing w:before="120" w:after="120"/>
      </w:pPr>
      <w:r>
        <w:rPr>
          <w:b/>
        </w:rPr>
        <w:t>2.3.3.</w:t>
      </w:r>
      <w:r>
        <w:t xml:space="preserve"> Inne elementy bariery</w:t>
      </w:r>
    </w:p>
    <w:p w:rsidR="0053451A" w:rsidRDefault="0053451A">
      <w:pPr>
        <w:ind w:firstLine="709"/>
      </w:pPr>
      <w:r>
        <w:t>Jeśli dokumentacja projektowa przewiduje stosowanie pasa profilowego, to powinien on odpowiadać PN-H-93461-28 [20] w zakresie wymiarów, masy, wielkości statycznych i odchyłek wymia</w:t>
      </w:r>
      <w:r>
        <w:softHyphen/>
        <w:t>rów przekroju poprzecznego.</w:t>
      </w:r>
    </w:p>
    <w:p w:rsidR="0053451A" w:rsidRDefault="0053451A">
      <w:pPr>
        <w:ind w:firstLine="709"/>
      </w:pPr>
      <w:r>
        <w:t>Inne elementy bariery, jak wysięgniki, łączniki ukośne, obejmy słupka, wsporniki, podkładki, przekładki (zał. 11.9), śruby, światła odblaskowe itp. powinny odpowiadać wymaganiom do</w:t>
      </w:r>
      <w:r>
        <w:softHyphen/>
        <w:t>kumentacji projektowej i być zgodne z ofertą producenta barier w zakresie wymiarów, odchyłek wymiarów, rozmieszczenia otworów, rodzaju materiału, ew. zabezpieczenia antykorozyjnego itp.</w:t>
      </w:r>
    </w:p>
    <w:p w:rsidR="0053451A" w:rsidRDefault="0053451A">
      <w:pPr>
        <w:ind w:firstLine="709"/>
      </w:pPr>
      <w:r>
        <w:t>Wszystkie ocynkowane elementy i łączniki przewidziane do mocowania między sobą elementów bariery powinny być czyste, gładkie, bez pęknięć, naderwań, rozwarstwień i wypukłych karbów.</w:t>
      </w:r>
    </w:p>
    <w:p w:rsidR="0053451A" w:rsidRDefault="0053451A">
      <w:pPr>
        <w:ind w:firstLine="709"/>
      </w:pPr>
      <w:r>
        <w:t>Dostawa większych wymiarowo elementów bariery może być do</w:t>
      </w:r>
      <w:r>
        <w:softHyphen/>
        <w:t>konana luzem lub w wiązkach. Śruby, podkładki i drobniejsze ele</w:t>
      </w:r>
      <w:r>
        <w:softHyphen/>
        <w:t>menty łącznikowe mogą być dostarczone w pudełkach tekturowych, pojemnikach blaszanych lub paletach, w zależności od wielkości</w:t>
      </w:r>
    </w:p>
    <w:p w:rsidR="0053451A" w:rsidRDefault="0053451A">
      <w:r>
        <w:t>i masy wyrobów.</w:t>
      </w:r>
    </w:p>
    <w:p w:rsidR="0053451A" w:rsidRDefault="0053451A">
      <w:pPr>
        <w:ind w:firstLine="709"/>
      </w:pPr>
      <w:r>
        <w:t>Elementy bariery powinny być przechowywane w pomieszczeniach suchych, z dala od materiałów działających korodująco i w warun</w:t>
      </w:r>
      <w:r>
        <w:softHyphen/>
        <w:t>kach zabezpieczających przed uszkodzeniem.</w:t>
      </w:r>
    </w:p>
    <w:p w:rsidR="0053451A" w:rsidRDefault="0053451A">
      <w:pPr>
        <w:spacing w:before="120" w:after="120"/>
      </w:pPr>
      <w:r>
        <w:rPr>
          <w:b/>
        </w:rPr>
        <w:t>2.3.4.</w:t>
      </w:r>
      <w:r>
        <w:t xml:space="preserve"> Zabezpieczenie metalowych elementów bariery przed korozją</w:t>
      </w:r>
    </w:p>
    <w:p w:rsidR="0053451A" w:rsidRDefault="0053451A">
      <w:pPr>
        <w:ind w:firstLine="709"/>
      </w:pPr>
      <w:r>
        <w:t>Sposób zabezpieczenia antykorozyjnego elementów bariery us</w:t>
      </w:r>
      <w:r>
        <w:softHyphen/>
        <w:t>tala producent w taki sposób, aby zapewnić trwałość powłoki anty</w:t>
      </w:r>
      <w:r>
        <w:softHyphen/>
        <w:t>korozyjnej przez okres 5 do 10 lat w warunkach normalnych, do co najmniej 3 do 5 lat w środowisku o zwiększonej korozyjności. W przy</w:t>
      </w:r>
      <w:r>
        <w:softHyphen/>
        <w:t>padku braku wystarczających danych minimalna grubość powłoki cyn</w:t>
      </w:r>
      <w:r>
        <w:softHyphen/>
        <w:t xml:space="preserve">kowej powinna wynosić 60 </w:t>
      </w:r>
      <w:r>
        <w:sym w:font="Symbol" w:char="F06D"/>
      </w:r>
      <w:r>
        <w:t>m.</w:t>
      </w:r>
    </w:p>
    <w:p w:rsidR="0053451A" w:rsidRDefault="0053451A">
      <w:pPr>
        <w:pStyle w:val="Nagwek2"/>
      </w:pPr>
      <w:r>
        <w:t>2.4. Materiały do wykonania elementów betonowych</w:t>
      </w:r>
    </w:p>
    <w:p w:rsidR="0053451A" w:rsidRDefault="0053451A">
      <w:pPr>
        <w:spacing w:after="120"/>
      </w:pPr>
      <w:r>
        <w:rPr>
          <w:b/>
        </w:rPr>
        <w:t>2.4.1.</w:t>
      </w:r>
      <w:r>
        <w:t xml:space="preserve"> Fundamenty i kotwy wykonane na miejscu budowy</w:t>
      </w:r>
    </w:p>
    <w:p w:rsidR="0053451A" w:rsidRDefault="0053451A">
      <w:pPr>
        <w:spacing w:after="120"/>
      </w:pPr>
      <w:r>
        <w:rPr>
          <w:b/>
        </w:rPr>
        <w:t>2.4.1.1.</w:t>
      </w:r>
      <w:r>
        <w:t xml:space="preserve"> Deskowanie</w:t>
      </w:r>
    </w:p>
    <w:p w:rsidR="0053451A" w:rsidRDefault="0053451A">
      <w:pPr>
        <w:ind w:firstLine="709"/>
      </w:pPr>
      <w:r>
        <w:lastRenderedPageBreak/>
        <w:t>Materiały i sposób wykonania deskowania powinny być zgodne z ustaleniami dokumentacji projektowej, SST lub określone przez Wykonawcę i przedstawione do akceptacji Inżyniera. Deskowanie może być wykonane z drewna, z częściowym użyciem materiałów drew</w:t>
      </w:r>
      <w:r>
        <w:softHyphen/>
        <w:t>nopochodnych lub metalowych, względnie z gotowych elementów o możliwości wielokrotnego użycia i wykonania powtarzalnych ukła</w:t>
      </w:r>
      <w:r>
        <w:softHyphen/>
        <w:t>dów konstrukcji jako deskowanie przestawne, ślizgowe lub prze</w:t>
      </w:r>
      <w:r>
        <w:softHyphen/>
        <w:t>suwne, zgodnie z wymaganiami PN-B-06251 [3].</w:t>
      </w:r>
    </w:p>
    <w:p w:rsidR="0053451A" w:rsidRDefault="0053451A">
      <w:pPr>
        <w:ind w:firstLine="709"/>
      </w:pPr>
      <w:r>
        <w:t>Deskowanie należy wykonać z materiałów odpowiadających następującym normom:</w:t>
      </w:r>
    </w:p>
    <w:p w:rsidR="0053451A" w:rsidRDefault="0053451A" w:rsidP="0053451A">
      <w:pPr>
        <w:numPr>
          <w:ilvl w:val="0"/>
          <w:numId w:val="1"/>
        </w:numPr>
      </w:pPr>
      <w:r>
        <w:t>drewno iglaste tartaczne i tarcica iglasta do robót ciesiel</w:t>
      </w:r>
      <w:r>
        <w:softHyphen/>
        <w:t>skich wg PN-D-95017 [8] , PN-B-06251  [3], PN-D-96000 [9] oraz do drobnych elementów jak kliny, klocki itp. wg PN-D-96002 [10],</w:t>
      </w:r>
    </w:p>
    <w:p w:rsidR="0053451A" w:rsidRDefault="0053451A" w:rsidP="0053451A">
      <w:pPr>
        <w:numPr>
          <w:ilvl w:val="0"/>
          <w:numId w:val="1"/>
        </w:numPr>
      </w:pPr>
      <w:r>
        <w:t>gwoździe wg BN-87/5028-12 [27],</w:t>
      </w:r>
    </w:p>
    <w:p w:rsidR="0053451A" w:rsidRDefault="0053451A" w:rsidP="0053451A">
      <w:pPr>
        <w:numPr>
          <w:ilvl w:val="0"/>
          <w:numId w:val="1"/>
        </w:numPr>
      </w:pPr>
      <w:r>
        <w:t>śruby, wkręty do drewna i podkładki do śrub wg PN-M-82101 [22], PN-M-82121 [23], PN-M-82503 [24], PN-M-82505 [25] i PN-M-82010  [21],</w:t>
      </w:r>
    </w:p>
    <w:p w:rsidR="0053451A" w:rsidRDefault="0053451A" w:rsidP="0053451A">
      <w:pPr>
        <w:numPr>
          <w:ilvl w:val="0"/>
          <w:numId w:val="1"/>
        </w:numPr>
      </w:pPr>
      <w:r>
        <w:t>formy z blachy stalowej wg BN-73/9081-02 [31],</w:t>
      </w:r>
    </w:p>
    <w:p w:rsidR="0053451A" w:rsidRDefault="0053451A" w:rsidP="0053451A">
      <w:pPr>
        <w:numPr>
          <w:ilvl w:val="0"/>
          <w:numId w:val="1"/>
        </w:numPr>
      </w:pPr>
      <w:r>
        <w:t>płyty pilśniowe z drewna wg BN-69/7122-11 [30],</w:t>
      </w:r>
    </w:p>
    <w:p w:rsidR="0053451A" w:rsidRDefault="0053451A" w:rsidP="0053451A">
      <w:pPr>
        <w:numPr>
          <w:ilvl w:val="0"/>
          <w:numId w:val="1"/>
        </w:numPr>
      </w:pPr>
      <w:r>
        <w:t>sklejka wodoodporna zgodna z wymaganiami określonymi przez Wykonawcę i zaakceptowanymi przez Inżyniera.</w:t>
      </w:r>
    </w:p>
    <w:p w:rsidR="0053451A" w:rsidRDefault="0053451A">
      <w:pPr>
        <w:ind w:firstLine="709"/>
      </w:pPr>
      <w:r>
        <w:t>Dopuszcza się wykonanie deskowań z innych materiałów, pod warunkiem akceptacji Inżyniera.</w:t>
      </w:r>
    </w:p>
    <w:p w:rsidR="0053451A" w:rsidRDefault="0053451A">
      <w:pPr>
        <w:spacing w:before="120" w:after="120"/>
      </w:pPr>
      <w:r>
        <w:rPr>
          <w:b/>
        </w:rPr>
        <w:t>2.4.1.2.</w:t>
      </w:r>
      <w:r>
        <w:t xml:space="preserve"> Beton i jego składniki </w:t>
      </w:r>
    </w:p>
    <w:p w:rsidR="0053451A" w:rsidRDefault="0053451A">
      <w:pPr>
        <w:ind w:firstLine="709"/>
      </w:pPr>
      <w:r>
        <w:t xml:space="preserve">Właściwości betonu do wykonania betonowych fundamentów lub kotew powinny być zgodne z dokumentacją projektową z tym, że klasa betonu nie powinna być niższa niż klasa B 15, nasiąkliwość powinna być nie większa niż 5%, stopień wodoszczelności - co najmniej W </w:t>
      </w:r>
      <w:smartTag w:uri="urn:schemas-microsoft-com:office:smarttags" w:element="metricconverter">
        <w:smartTagPr>
          <w:attr w:name="ProductID" w:val="2, a"/>
        </w:smartTagPr>
        <w:r>
          <w:t>2, a</w:t>
        </w:r>
      </w:smartTag>
      <w:r>
        <w:t xml:space="preserve"> stopień mrozoodporności - co najmniej F 50, zgod</w:t>
      </w:r>
      <w:r>
        <w:softHyphen/>
        <w:t>nie z wymaganiami PN- B-06250 [2].</w:t>
      </w:r>
    </w:p>
    <w:p w:rsidR="0053451A" w:rsidRDefault="0053451A">
      <w:pPr>
        <w:ind w:firstLine="709"/>
      </w:pPr>
      <w:r>
        <w:t>Cement stosowany do betonu powinien być cementem portlandzkim klasy co najmniej „32,5” i powinien spełniać wymagania PN-B-19701 [5].</w:t>
      </w:r>
    </w:p>
    <w:p w:rsidR="0053451A" w:rsidRDefault="0053451A">
      <w:pPr>
        <w:ind w:firstLine="709"/>
      </w:pPr>
      <w:r>
        <w:t xml:space="preserve">Kruszywo do betonu (piasek, grys, żwir, mieszanka z kruszywa naturalnego sortowanego, kruszywo łamane) powinny spełniać wymagania PN-B-06712 [4]. </w:t>
      </w:r>
      <w:r>
        <w:tab/>
      </w:r>
      <w:r>
        <w:tab/>
        <w:t>Woda powinna być odmiany „1” i spełniać wymagania PN-B-32250 [7]. Bez badań laboratoryjnych można stosować wodę pitną.</w:t>
      </w:r>
    </w:p>
    <w:p w:rsidR="0053451A" w:rsidRDefault="0053451A">
      <w:pPr>
        <w:ind w:firstLine="709"/>
      </w:pPr>
      <w:r>
        <w:t>Domieszki chemiczne do betonu powinny być stosowane, jeśli przewidują to dokumentacja projektowa, SST lub wskazania Inżyniera, przy czym w przypadku braku danych dotyczących rodzaju domieszek, ich dobór powinien być dokonany zgodnie z zaleceniami PN-B-06250 [2]. Domieszki powinny spełniać wymagania PN-B-23010 [6].</w:t>
      </w:r>
    </w:p>
    <w:p w:rsidR="0053451A" w:rsidRDefault="0053451A">
      <w:pPr>
        <w:ind w:firstLine="709"/>
      </w:pPr>
      <w:r>
        <w:t>Pręty zbrojenia mogą być stosowane, jeśli przewiduje je do</w:t>
      </w:r>
      <w:r>
        <w:softHyphen/>
        <w:t>kumentacja projektowa lub SST. Pręty zbrojenia powinny odpowia</w:t>
      </w:r>
      <w:r>
        <w:softHyphen/>
        <w:t>dać PN-B-06251 [3]. Stal dostarczona na budowę powinna być zaopatrzona w zaświadczenie (atest) stwierdzające jej gatunek. Właściwości mechaniczne stali używanej do zbrojenia betonu po</w:t>
      </w:r>
      <w:r>
        <w:softHyphen/>
        <w:t>winny odpowiadać PN-B-03264 [1].</w:t>
      </w:r>
    </w:p>
    <w:p w:rsidR="0053451A" w:rsidRDefault="0053451A">
      <w:pPr>
        <w:ind w:firstLine="709"/>
      </w:pPr>
      <w:r>
        <w:lastRenderedPageBreak/>
        <w:t>Jeśli dokumentacja projektowa lub SST przewiduje zbrojenie betonu rozproszonymi włóknami (drucikami) stalowymi, włóknami z tworzyw sztucznych lub innymi elementami, to materiał taki powinien posiadać aprobatę techniczną.</w:t>
      </w:r>
    </w:p>
    <w:p w:rsidR="0053451A" w:rsidRDefault="0053451A">
      <w:pPr>
        <w:spacing w:before="120" w:after="120"/>
      </w:pPr>
      <w:r>
        <w:rPr>
          <w:b/>
        </w:rPr>
        <w:t>2.4.2.</w:t>
      </w:r>
      <w:r>
        <w:t xml:space="preserve"> Elementy prefabrykowane z betonu</w:t>
      </w:r>
    </w:p>
    <w:p w:rsidR="0053451A" w:rsidRDefault="0053451A">
      <w:pPr>
        <w:ind w:firstLine="709"/>
      </w:pPr>
      <w:r>
        <w:t>Kształt i wymiary przekroju poprzecznego betonowych ele</w:t>
      </w:r>
      <w:r>
        <w:softHyphen/>
        <w:t>mentów prefabrykowanych (fundamentów, kotew) powinny być zgodne z dokumentacją projektową.</w:t>
      </w:r>
    </w:p>
    <w:p w:rsidR="0053451A" w:rsidRDefault="0053451A">
      <w:pPr>
        <w:ind w:firstLine="709"/>
      </w:pPr>
      <w:r>
        <w:t>Powierzchnie elementów powinny być bez rys, pęknięć i ubyt</w:t>
      </w:r>
      <w:r>
        <w:softHyphen/>
        <w:t>ków betonu. Krawędzie elementów powinny być równe i proste.</w:t>
      </w:r>
    </w:p>
    <w:p w:rsidR="0053451A" w:rsidRDefault="0053451A">
      <w:pPr>
        <w:ind w:firstLine="709"/>
      </w:pPr>
      <w:r>
        <w:t>Dopuszczalne wady oraz uszkodzenia powierzchni i krawędzi elementów nie powinny przekraczać wartości podanych w BN-80/6775</w:t>
      </w:r>
      <w:r>
        <w:softHyphen/>
        <w:t>-03.01 [29].</w:t>
      </w:r>
    </w:p>
    <w:p w:rsidR="0053451A" w:rsidRDefault="0053451A">
      <w:pPr>
        <w:pStyle w:val="Nagwek2"/>
      </w:pPr>
      <w:r>
        <w:t>2.5. Składowanie materiałów</w:t>
      </w:r>
    </w:p>
    <w:p w:rsidR="0053451A" w:rsidRDefault="0053451A">
      <w:pPr>
        <w:ind w:firstLine="709"/>
      </w:pPr>
      <w:r>
        <w:t>Elementy dłuższe barier mogą być składowane pod zadaszeniem lub na otwartej przestrzeni, na podłożu wyrównanym i odwodnionym, przy czym elementy poszczególnych typów należy układać oddzielnie z ewentualnym zastosowaniem podkładek. Elementy montażowe i połą</w:t>
      </w:r>
      <w:r>
        <w:softHyphen/>
        <w:t>czeniowe można składować w pojemnikach handlowych producenta.</w:t>
      </w:r>
    </w:p>
    <w:p w:rsidR="0053451A" w:rsidRDefault="0053451A">
      <w:pPr>
        <w:ind w:firstLine="709"/>
      </w:pPr>
      <w:r>
        <w:t>Składowanie kruszywa powinno odbywać się w warunkach zabez</w:t>
      </w:r>
      <w:r>
        <w:softHyphen/>
        <w:t>pieczających je przed zanieczyszczeniem i zmieszaniem z innymi asortymentami kruszywa lub jego frakcjami. Zaleca się, aby drob</w:t>
      </w:r>
      <w:r>
        <w:softHyphen/>
        <w:t>ne frakcje kruszywa były chronione za pomocą plandek lub zada</w:t>
      </w:r>
      <w:r>
        <w:softHyphen/>
        <w:t>szeń. Podłoże składowiska musi być równe, utwardzone i dobrze od</w:t>
      </w:r>
      <w:r>
        <w:softHyphen/>
        <w:t>wodnione, aby nie dopuścić do zanieczyszczenia kruszywa w trakcie składowania.</w:t>
      </w:r>
    </w:p>
    <w:p w:rsidR="0053451A" w:rsidRDefault="0053451A">
      <w:pPr>
        <w:ind w:firstLine="709"/>
      </w:pPr>
      <w:r>
        <w:t>Przechowywanie cementu powinno być zgodne z ustaleniami BN-88/6731-08 [28].</w:t>
      </w:r>
    </w:p>
    <w:p w:rsidR="0053451A" w:rsidRDefault="0053451A">
      <w:pPr>
        <w:ind w:firstLine="709"/>
      </w:pPr>
      <w:r>
        <w:t>Inne materiały należy przechowywać w sposób zgodny z zalece</w:t>
      </w:r>
      <w:r>
        <w:softHyphen/>
        <w:t>niami producenta.</w:t>
      </w:r>
    </w:p>
    <w:p w:rsidR="0053451A" w:rsidRDefault="0053451A">
      <w:pPr>
        <w:pStyle w:val="Nagwek1"/>
      </w:pPr>
      <w:bookmarkStart w:id="2" w:name="_Toc424024072"/>
      <w:r>
        <w:t>3. sprzęt</w:t>
      </w:r>
      <w:bookmarkEnd w:id="2"/>
    </w:p>
    <w:p w:rsidR="0053451A" w:rsidRDefault="0053451A">
      <w:pPr>
        <w:pStyle w:val="Nagwek2"/>
      </w:pPr>
      <w:r>
        <w:t>3.1. Ogólne wymagania dotyczące sprzętu</w:t>
      </w:r>
    </w:p>
    <w:p w:rsidR="0053451A" w:rsidRDefault="0053451A">
      <w:r>
        <w:tab/>
        <w:t>Ogólne wymagania dotyczące sprzętu podano w OST D-M-00.00.00 „Wymagania ogólne” pkt 3.</w:t>
      </w:r>
    </w:p>
    <w:p w:rsidR="0053451A" w:rsidRDefault="0053451A">
      <w:pPr>
        <w:pStyle w:val="Nagwek2"/>
      </w:pPr>
      <w:r>
        <w:t>3.2. Sprzęt do wykonania barier</w:t>
      </w:r>
    </w:p>
    <w:p w:rsidR="0053451A" w:rsidRDefault="0053451A">
      <w:r>
        <w:tab/>
        <w:t>Wykonawca przystępujący do wykonania barier ochronnych stalowych powinien wykazać się możliwością korzystania z następującego sprzętu:</w:t>
      </w:r>
    </w:p>
    <w:p w:rsidR="0053451A" w:rsidRDefault="0053451A" w:rsidP="0053451A">
      <w:pPr>
        <w:numPr>
          <w:ilvl w:val="0"/>
          <w:numId w:val="1"/>
        </w:numPr>
      </w:pPr>
      <w:r>
        <w:t>zestawu sprzętu specjalistycznego do montażu barier,</w:t>
      </w:r>
    </w:p>
    <w:p w:rsidR="0053451A" w:rsidRDefault="0053451A" w:rsidP="0053451A">
      <w:pPr>
        <w:numPr>
          <w:ilvl w:val="0"/>
          <w:numId w:val="1"/>
        </w:numPr>
      </w:pPr>
      <w:r>
        <w:t>żurawi samochodowych o udźwigu do 4 t,</w:t>
      </w:r>
    </w:p>
    <w:p w:rsidR="0053451A" w:rsidRDefault="0053451A" w:rsidP="0053451A">
      <w:pPr>
        <w:numPr>
          <w:ilvl w:val="0"/>
          <w:numId w:val="1"/>
        </w:numPr>
      </w:pPr>
      <w:r>
        <w:t>wiertnic do wykonywania otworów pod słupki,</w:t>
      </w:r>
    </w:p>
    <w:p w:rsidR="0053451A" w:rsidRDefault="0053451A" w:rsidP="0053451A">
      <w:pPr>
        <w:numPr>
          <w:ilvl w:val="0"/>
          <w:numId w:val="1"/>
        </w:numPr>
      </w:pPr>
      <w:r>
        <w:t>koparek kołowych,</w:t>
      </w:r>
    </w:p>
    <w:p w:rsidR="0053451A" w:rsidRDefault="0053451A" w:rsidP="0053451A">
      <w:pPr>
        <w:numPr>
          <w:ilvl w:val="0"/>
          <w:numId w:val="1"/>
        </w:numPr>
      </w:pPr>
      <w:r>
        <w:t>urządzeń wbijających lub wibromłotów do pogrążania słupków w grunt,</w:t>
      </w:r>
    </w:p>
    <w:p w:rsidR="0053451A" w:rsidRDefault="0053451A" w:rsidP="0053451A">
      <w:pPr>
        <w:numPr>
          <w:ilvl w:val="0"/>
          <w:numId w:val="1"/>
        </w:numPr>
      </w:pPr>
      <w:r>
        <w:t>betoniarki przewoźnej,</w:t>
      </w:r>
    </w:p>
    <w:p w:rsidR="0053451A" w:rsidRDefault="0053451A" w:rsidP="0053451A">
      <w:pPr>
        <w:numPr>
          <w:ilvl w:val="0"/>
          <w:numId w:val="1"/>
        </w:numPr>
      </w:pPr>
      <w:r>
        <w:t>wibratorów do betonu,</w:t>
      </w:r>
    </w:p>
    <w:p w:rsidR="0053451A" w:rsidRDefault="0053451A" w:rsidP="0053451A">
      <w:pPr>
        <w:numPr>
          <w:ilvl w:val="0"/>
          <w:numId w:val="1"/>
        </w:numPr>
      </w:pPr>
      <w:r>
        <w:t>przewoźnego zbiornika na wodę,</w:t>
      </w:r>
    </w:p>
    <w:p w:rsidR="0053451A" w:rsidRDefault="0053451A" w:rsidP="0053451A">
      <w:pPr>
        <w:numPr>
          <w:ilvl w:val="0"/>
          <w:numId w:val="1"/>
        </w:numPr>
      </w:pPr>
      <w:r>
        <w:t>ładowarki, itp.</w:t>
      </w:r>
    </w:p>
    <w:p w:rsidR="0053451A" w:rsidRDefault="0053451A">
      <w:pPr>
        <w:pStyle w:val="Nagwek1"/>
      </w:pPr>
      <w:bookmarkStart w:id="3" w:name="_Toc424024073"/>
      <w:r>
        <w:lastRenderedPageBreak/>
        <w:t>4. transport</w:t>
      </w:r>
      <w:bookmarkEnd w:id="3"/>
    </w:p>
    <w:p w:rsidR="0053451A" w:rsidRDefault="0053451A">
      <w:pPr>
        <w:pStyle w:val="Nagwek2"/>
      </w:pPr>
      <w:r>
        <w:t>4.1. Ogólne wymagania dotyczące transportu</w:t>
      </w:r>
    </w:p>
    <w:p w:rsidR="0053451A" w:rsidRDefault="0053451A">
      <w:r>
        <w:tab/>
        <w:t>Ogólne wymagania dotyczące transportu podano w OST D-M-00.00.00 „Wymagania ogólne” pkt 4.</w:t>
      </w:r>
    </w:p>
    <w:p w:rsidR="0053451A" w:rsidRDefault="0053451A">
      <w:pPr>
        <w:pStyle w:val="Nagwek2"/>
      </w:pPr>
      <w:r>
        <w:t>4.2. Transport  elementów barier stalowych</w:t>
      </w:r>
    </w:p>
    <w:p w:rsidR="0053451A" w:rsidRDefault="0053451A">
      <w:r>
        <w:tab/>
        <w:t>Transport elementów barier może odbywać się dowolnym środkiem transportu. Elementy konstrukcyjne barier nie powinny wystawać poza gabaryt środka transportu. Elementy dłuższe (np. profilowaną taśmę stalową, pasy profilowe) należy przewozić w opakowaniach producenta. Elementy montażowe i połączeniowe zaleca się przewozić w pojemnikach handlowych producenta.</w:t>
      </w:r>
    </w:p>
    <w:p w:rsidR="0053451A" w:rsidRDefault="0053451A">
      <w:r>
        <w:tab/>
        <w:t>Załadunek i wyładunek elementów konstrukcji barier można dokonywać za pomocą żurawi lub ręcznie. Przy załadunku i wyładunku, należy zabezpieczyć elementy konstrukcji przed pomieszaniem. Elementy barier należy przewozić w warunkach zabezpieczających wyroby przed korozją i uszkodzeniami mechanicznymi.</w:t>
      </w:r>
    </w:p>
    <w:p w:rsidR="0053451A" w:rsidRDefault="0053451A">
      <w:pPr>
        <w:pStyle w:val="Nagwek2"/>
      </w:pPr>
      <w:r>
        <w:t>4.3. Transport materiałów do wykonania elementów betonowych</w:t>
      </w:r>
    </w:p>
    <w:p w:rsidR="0053451A" w:rsidRDefault="0053451A">
      <w:r>
        <w:tab/>
        <w:t xml:space="preserve">Kruszywo do betonu można przewozić dowolnym środkiem transportu w warunkach zabezpieczających je przed zanieczyszczeniem i zmieszaniem z innymi materiałami. Podczas transportu kruszywa powinny być zabezpieczone przed wysypaniem, a kruszywo drobne - przed rozpyleniem. </w:t>
      </w:r>
    </w:p>
    <w:p w:rsidR="0053451A" w:rsidRDefault="0053451A">
      <w:r>
        <w:tab/>
        <w:t>Elementy prefabrykowane fundamentów mogą być przewożone dowolnymi środkami transportowymi w liczbie sztuk nie przekraczającej dopuszczalnego obciążenia zastosowanego środka transportu. Rozmieszczenie elementów na środku transportu powinno być symetryczne. Elementy należy układać na podkładach drewnianych.</w:t>
      </w:r>
    </w:p>
    <w:p w:rsidR="0053451A" w:rsidRDefault="0053451A">
      <w:r>
        <w:tab/>
        <w:t>Drewno i elementy deskowania należy przewozić w warunkach chroniących je przed przemieszczaniem, a elementy metalowe w warunkach zabezpieczających przed korozją i uszkodzeniami mechanicznymi.</w:t>
      </w:r>
    </w:p>
    <w:p w:rsidR="0053451A" w:rsidRDefault="0053451A">
      <w:r>
        <w:tab/>
        <w:t>Cement należy przewozić zgodnie z postanowieniami BN-88/6731-08 [28].</w:t>
      </w:r>
    </w:p>
    <w:p w:rsidR="0053451A" w:rsidRDefault="0053451A">
      <w:r>
        <w:tab/>
        <w:t>Mieszankę betonową należy przewozić zgodnie z postanowieniami PN-B-06251 [3].</w:t>
      </w:r>
    </w:p>
    <w:p w:rsidR="0053451A" w:rsidRDefault="0053451A">
      <w:r>
        <w:tab/>
        <w:t>Stal zbrojeniową można przewozić dowolnym środkiem transportu, luzem lub w wiązkach, w warunkach chroniących ją przed pomieszaniem i przed korozją.</w:t>
      </w:r>
    </w:p>
    <w:p w:rsidR="0053451A" w:rsidRDefault="0053451A"/>
    <w:p w:rsidR="0053451A" w:rsidRDefault="0053451A"/>
    <w:p w:rsidR="0053451A" w:rsidRDefault="0053451A"/>
    <w:p w:rsidR="0053451A" w:rsidRDefault="0053451A"/>
    <w:p w:rsidR="0053451A" w:rsidRDefault="0053451A">
      <w:pPr>
        <w:pStyle w:val="Nagwek1"/>
      </w:pPr>
      <w:bookmarkStart w:id="4" w:name="_Toc424024074"/>
      <w:r>
        <w:t>5. wykonanie robót</w:t>
      </w:r>
      <w:bookmarkEnd w:id="4"/>
    </w:p>
    <w:p w:rsidR="0053451A" w:rsidRDefault="0053451A">
      <w:pPr>
        <w:pStyle w:val="Nagwek2"/>
      </w:pPr>
      <w:r>
        <w:t>5.1. Ogólne zasady wykonania robót</w:t>
      </w:r>
    </w:p>
    <w:p w:rsidR="0053451A" w:rsidRDefault="0053451A">
      <w:r>
        <w:tab/>
        <w:t>Ogólne zasady wykonania robót podano w OST D-M-00.00.00 „Wymagania ogólne” pkt 5.</w:t>
      </w:r>
    </w:p>
    <w:p w:rsidR="0053451A" w:rsidRDefault="0053451A">
      <w:pPr>
        <w:pStyle w:val="Nagwek2"/>
      </w:pPr>
      <w:r>
        <w:lastRenderedPageBreak/>
        <w:t>5.2. Roboty przygotowawcze</w:t>
      </w:r>
    </w:p>
    <w:p w:rsidR="0053451A" w:rsidRDefault="0053451A">
      <w:r>
        <w:tab/>
        <w:t>Przed wykonaniem właściwych robót należy, na podstawie dokumentacji projektowej, SST lub wskazań Inżyniera:</w:t>
      </w:r>
    </w:p>
    <w:p w:rsidR="0053451A" w:rsidRDefault="0053451A" w:rsidP="0053451A">
      <w:pPr>
        <w:numPr>
          <w:ilvl w:val="0"/>
          <w:numId w:val="1"/>
        </w:numPr>
      </w:pPr>
      <w:r>
        <w:t>wytyczyć trasę bariery,</w:t>
      </w:r>
    </w:p>
    <w:p w:rsidR="0053451A" w:rsidRDefault="0053451A" w:rsidP="0053451A">
      <w:pPr>
        <w:numPr>
          <w:ilvl w:val="0"/>
          <w:numId w:val="1"/>
        </w:numPr>
      </w:pPr>
      <w:r>
        <w:t>ustalić lokalizację słupków (zał. 11.6),</w:t>
      </w:r>
    </w:p>
    <w:p w:rsidR="0053451A" w:rsidRDefault="0053451A" w:rsidP="0053451A">
      <w:pPr>
        <w:numPr>
          <w:ilvl w:val="0"/>
          <w:numId w:val="1"/>
        </w:numPr>
      </w:pPr>
      <w:r>
        <w:t>określić wysokość prowadnicy bariery (zał. 11.3),</w:t>
      </w:r>
    </w:p>
    <w:p w:rsidR="0053451A" w:rsidRDefault="0053451A" w:rsidP="0053451A">
      <w:pPr>
        <w:numPr>
          <w:ilvl w:val="0"/>
          <w:numId w:val="1"/>
        </w:numPr>
      </w:pPr>
      <w:r>
        <w:t>określić miejsca odcinków początkowych i końcowych bariery,</w:t>
      </w:r>
    </w:p>
    <w:p w:rsidR="0053451A" w:rsidRDefault="0053451A" w:rsidP="0053451A">
      <w:pPr>
        <w:numPr>
          <w:ilvl w:val="0"/>
          <w:numId w:val="1"/>
        </w:numPr>
      </w:pPr>
      <w:r>
        <w:t>ustalić ew. miejsca przerw, przejść i przejazdów w barierze, itp.</w:t>
      </w:r>
    </w:p>
    <w:p w:rsidR="0053451A" w:rsidRDefault="0053451A">
      <w:pPr>
        <w:pStyle w:val="Nagwek2"/>
      </w:pPr>
      <w:r>
        <w:t>5.3. Osadzenie słupków</w:t>
      </w:r>
    </w:p>
    <w:p w:rsidR="0053451A" w:rsidRDefault="0053451A">
      <w:r>
        <w:rPr>
          <w:b/>
        </w:rPr>
        <w:t xml:space="preserve">5.3.1. </w:t>
      </w:r>
      <w:r>
        <w:t>Słupki osadzane w otworach uprzednio wykonanych w gruncie</w:t>
      </w:r>
    </w:p>
    <w:p w:rsidR="0053451A" w:rsidRDefault="0053451A">
      <w:pPr>
        <w:spacing w:before="120"/>
      </w:pPr>
      <w:r>
        <w:t>5.3.1.1. Wykonanie dołów pod słupki</w:t>
      </w:r>
    </w:p>
    <w:p w:rsidR="0053451A" w:rsidRDefault="0053451A">
      <w:pPr>
        <w:spacing w:before="120"/>
      </w:pPr>
      <w:r>
        <w:tab/>
        <w:t>Jeśli dokumentacja projektowa, SST lub Inżynier nie ustali inaczej, to doły (otwory) pod słupki powinny mieć wymiary:</w:t>
      </w:r>
    </w:p>
    <w:p w:rsidR="0053451A" w:rsidRDefault="0053451A" w:rsidP="0053451A">
      <w:pPr>
        <w:numPr>
          <w:ilvl w:val="0"/>
          <w:numId w:val="1"/>
        </w:numPr>
      </w:pPr>
      <w:r>
        <w:t xml:space="preserve">przy wykonywaniu otworów wiertnicą - średnica otworu powinna być większa o około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 od największego wymiaru poprzecznego słupka, a głębokość otworu od 1,25 do </w:t>
      </w:r>
      <w:smartTag w:uri="urn:schemas-microsoft-com:office:smarttags" w:element="metricconverter">
        <w:smartTagPr>
          <w:attr w:name="ProductID" w:val="1,35 m"/>
        </w:smartTagPr>
        <w:r>
          <w:t>1,35 m</w:t>
        </w:r>
      </w:smartTag>
      <w:r>
        <w:t xml:space="preserve"> w zależności od typu bariery,</w:t>
      </w:r>
    </w:p>
    <w:p w:rsidR="0053451A" w:rsidRDefault="0053451A" w:rsidP="0053451A">
      <w:pPr>
        <w:numPr>
          <w:ilvl w:val="0"/>
          <w:numId w:val="1"/>
        </w:numPr>
      </w:pPr>
      <w:r>
        <w:t xml:space="preserve">przy ręcznym wykonaniu dołu pod fundament betonowy - wymiary przekroju poprzecznego mogą wynosić 30 x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 xml:space="preserve">, a głębokość otworu co najmniej </w:t>
      </w:r>
      <w:smartTag w:uri="urn:schemas-microsoft-com:office:smarttags" w:element="metricconverter">
        <w:smartTagPr>
          <w:attr w:name="ProductID" w:val="0,75 m"/>
        </w:smartTagPr>
        <w:r>
          <w:t>0,75 m</w:t>
        </w:r>
      </w:smartTag>
      <w:r>
        <w:t xml:space="preserve"> przy wypełnianiu betonem otworu gruntowego lub wymiary powinny być ustalone indywidualnie w przypadku stosowania prefabrykowanego fundamentu betonowego.</w:t>
      </w:r>
    </w:p>
    <w:p w:rsidR="0053451A" w:rsidRDefault="0053451A">
      <w:pPr>
        <w:spacing w:before="120"/>
      </w:pPr>
      <w:r>
        <w:t>5.3.1.2. Osadzenia słupków w otworach wypełnionych gruntem</w:t>
      </w:r>
    </w:p>
    <w:p w:rsidR="0053451A" w:rsidRDefault="0053451A">
      <w:pPr>
        <w:spacing w:before="120"/>
      </w:pPr>
      <w:r>
        <w:tab/>
        <w:t>Jeśli dokumentacja projektowa, SST lub Inżynier nie ustali inaczej, to osadzenie słupków w wykonanych uprzednio otworach (dołach) powinno uwzględniać:</w:t>
      </w:r>
    </w:p>
    <w:p w:rsidR="0053451A" w:rsidRDefault="0053451A" w:rsidP="0053451A">
      <w:pPr>
        <w:numPr>
          <w:ilvl w:val="0"/>
          <w:numId w:val="1"/>
        </w:numPr>
      </w:pPr>
      <w:r>
        <w:t>zachowanie prawidłowego położenia i pełnej równoległości słupków, najlepiej przy zastosowaniu odpowiednich szablonów,</w:t>
      </w:r>
    </w:p>
    <w:p w:rsidR="0053451A" w:rsidRDefault="0053451A" w:rsidP="0053451A">
      <w:pPr>
        <w:numPr>
          <w:ilvl w:val="0"/>
          <w:numId w:val="1"/>
        </w:numPr>
      </w:pPr>
      <w:r>
        <w:t xml:space="preserve">wzmocnienie dna otworu warstwą tłucznia (ew. żwiru) o grubości warstwy min.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>,</w:t>
      </w:r>
    </w:p>
    <w:p w:rsidR="0053451A" w:rsidRDefault="0053451A" w:rsidP="0053451A">
      <w:pPr>
        <w:numPr>
          <w:ilvl w:val="0"/>
          <w:numId w:val="1"/>
        </w:numPr>
      </w:pPr>
      <w:r>
        <w:t xml:space="preserve">wypełnienie otworu piaskiem stabilizowanym cementem (od 40 do </w:t>
      </w:r>
      <w:smartTag w:uri="urn:schemas-microsoft-com:office:smarttags" w:element="metricconverter">
        <w:smartTagPr>
          <w:attr w:name="ProductID" w:val="50 kg"/>
        </w:smartTagPr>
        <w:r>
          <w:t>50 kg</w:t>
        </w:r>
      </w:smartTag>
      <w:r>
        <w:t xml:space="preserve"> cementu na            </w:t>
      </w:r>
      <w:smartTag w:uri="urn:schemas-microsoft-com:office:smarttags" w:element="metricconverter">
        <w:smartTagPr>
          <w:attr w:name="ProductID" w:val="1 m3"/>
        </w:smartTagPr>
        <w:r>
          <w:t>1 m</w:t>
        </w:r>
        <w:r>
          <w:rPr>
            <w:vertAlign w:val="superscript"/>
          </w:rPr>
          <w:t>3</w:t>
        </w:r>
      </w:smartTag>
      <w:r>
        <w:rPr>
          <w:vertAlign w:val="superscript"/>
        </w:rPr>
        <w:t xml:space="preserve"> </w:t>
      </w:r>
      <w:r>
        <w:t>piasku) lub zagęszczonym gruntem rodzimym, przy czym wskaźnik zagęszczenia nie powinien być mniejszy niż 0,95 według normalnej metody Proctora.</w:t>
      </w:r>
    </w:p>
    <w:p w:rsidR="0053451A" w:rsidRDefault="0053451A">
      <w:pPr>
        <w:spacing w:before="120"/>
      </w:pPr>
      <w:r>
        <w:t>5.3.1.3. Osadzenie słupków w fundamencie betonowym</w:t>
      </w:r>
    </w:p>
    <w:p w:rsidR="0053451A" w:rsidRDefault="0053451A">
      <w:pPr>
        <w:spacing w:before="120"/>
      </w:pPr>
      <w:r>
        <w:tab/>
        <w:t>Jeśli dokumentacja projektowa, SST lub Inżynier nie ustali inaczej, to osadzenie słupków w otworze, w gruncie wypełnionym betonem lub w prefabrykowanym fundamencie betonowym powinno uwzględniać:</w:t>
      </w:r>
    </w:p>
    <w:p w:rsidR="0053451A" w:rsidRDefault="0053451A" w:rsidP="0053451A">
      <w:pPr>
        <w:numPr>
          <w:ilvl w:val="0"/>
          <w:numId w:val="1"/>
        </w:numPr>
      </w:pPr>
      <w:r>
        <w:t>ew. wykonanie zbrojenia, zgodnego z dokumentacją projektową, a w przypadku braku wskazań - zgodnego z zaleceniem producenta barier,</w:t>
      </w:r>
    </w:p>
    <w:p w:rsidR="0053451A" w:rsidRDefault="0053451A" w:rsidP="0053451A">
      <w:pPr>
        <w:numPr>
          <w:ilvl w:val="0"/>
          <w:numId w:val="1"/>
        </w:numPr>
      </w:pPr>
      <w:r>
        <w:t>wypełnienie otworu mieszanką betonową klasy B15, odpowiadającą wymaganiom PN-B-06250 [2]. Do czasu stwardnienia betonu słupek zaleca się podeprzeć. Zaleca się wykonywać montaż bariery na słupkach co najmniej po 7 dniach od ustawienia słupka w betonie.</w:t>
      </w:r>
    </w:p>
    <w:p w:rsidR="0053451A" w:rsidRDefault="0053451A">
      <w:pPr>
        <w:spacing w:before="120"/>
      </w:pPr>
      <w:r>
        <w:rPr>
          <w:b/>
        </w:rPr>
        <w:t xml:space="preserve">5.3.2. </w:t>
      </w:r>
      <w:r>
        <w:t>Słupki wbijane lub wwibrowywane bezpośrednio w grunt</w:t>
      </w:r>
    </w:p>
    <w:p w:rsidR="0053451A" w:rsidRDefault="0053451A">
      <w:pPr>
        <w:spacing w:before="120"/>
      </w:pPr>
      <w:r>
        <w:lastRenderedPageBreak/>
        <w:tab/>
        <w:t>Jeśli dokumentacja projektowa, SST lub Inżynier na wniosek Wykonawcy ustali bezpośrednie wbijanie lub wwibrowywanie słupków w grunt, to Wykonawca przedstawi do akceptacji Inżyniera:</w:t>
      </w:r>
    </w:p>
    <w:p w:rsidR="0053451A" w:rsidRDefault="0053451A" w:rsidP="0053451A">
      <w:pPr>
        <w:numPr>
          <w:ilvl w:val="0"/>
          <w:numId w:val="1"/>
        </w:numPr>
      </w:pPr>
      <w:r>
        <w:t>sposób wykonania, zapewniający zachowanie osi słupka w pionie i nie powodujący odkształceń lub uszkodzeń słupka,</w:t>
      </w:r>
    </w:p>
    <w:p w:rsidR="0053451A" w:rsidRDefault="0053451A" w:rsidP="0053451A">
      <w:pPr>
        <w:numPr>
          <w:ilvl w:val="0"/>
          <w:numId w:val="1"/>
        </w:numPr>
      </w:pPr>
      <w:r>
        <w:t>rodzaj sprzętu, wraz z jego charakterystyką techniczną, dotyczący urządzeń wbijających (np. młotów, bab, kafarów) ręcznych lub mechanicznych względnie wibromłotów pogrążających słupki w gruncie poprzez wibrację i działanie udarowe.</w:t>
      </w:r>
    </w:p>
    <w:p w:rsidR="0053451A" w:rsidRDefault="0053451A">
      <w:pPr>
        <w:spacing w:before="120"/>
      </w:pPr>
      <w:r>
        <w:rPr>
          <w:b/>
        </w:rPr>
        <w:t xml:space="preserve">5.3.3. </w:t>
      </w:r>
      <w:r>
        <w:t>Tolerancje osadzenia słupków</w:t>
      </w:r>
    </w:p>
    <w:p w:rsidR="0053451A" w:rsidRDefault="0053451A">
      <w:pPr>
        <w:spacing w:before="120"/>
      </w:pPr>
      <w:r>
        <w:tab/>
        <w:t xml:space="preserve">Dopuszczalna technologicznie odchyłka odległości między słupkami, wynikająca z wymiarów wydłużonych otworów w prowadnicy, służących do zamocowania słupków, wynosi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11 mm"/>
        </w:smartTagPr>
        <w:r>
          <w:t>11 mm</w:t>
        </w:r>
      </w:smartTag>
      <w:r>
        <w:t>.</w:t>
      </w:r>
    </w:p>
    <w:p w:rsidR="0053451A" w:rsidRDefault="0053451A">
      <w:r>
        <w:tab/>
        <w:t xml:space="preserve">Dopuszczalna różnica wysokości słupków, decydująca czy prowadnica będzie zamocowana równolegle do nawierzchni jezdni, jest wyznaczona kształtem i wymiarami otworów w słupkach do mocowania wysięgników lub przekładek i wynosi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6 mm"/>
        </w:smartTagPr>
        <w:r>
          <w:t>6 mm</w:t>
        </w:r>
      </w:smartTag>
      <w:r>
        <w:t>.</w:t>
      </w:r>
    </w:p>
    <w:p w:rsidR="0053451A" w:rsidRDefault="0053451A">
      <w:pPr>
        <w:pStyle w:val="Nagwek2"/>
      </w:pPr>
      <w:r>
        <w:t>5.4. Montaż bariery</w:t>
      </w:r>
    </w:p>
    <w:p w:rsidR="0053451A" w:rsidRDefault="0053451A">
      <w:r>
        <w:tab/>
        <w:t>Sposób montażu bariery zaproponuje Wykonawca i przedstawi do akceptacji Inżyniera.</w:t>
      </w:r>
    </w:p>
    <w:p w:rsidR="0053451A" w:rsidRDefault="0053451A">
      <w:r>
        <w:tab/>
        <w:t>Bariera powinna być montowana zgodnie z instrukcją montażową lub zgodnie z zasadami konstrukcyjnymi ustalonymi przez producenta bariery.</w:t>
      </w:r>
    </w:p>
    <w:p w:rsidR="0053451A" w:rsidRDefault="0053451A">
      <w:r>
        <w:tab/>
        <w:t>Montaż bariery, w ramach dopuszczalnych odchyłek umożliwionych wielkością otworów w elementach bariery, powinien doprowadzić do zapewnienia równej i płynnej linii prowadnic bariery w planie i profilu.</w:t>
      </w:r>
    </w:p>
    <w:p w:rsidR="0053451A" w:rsidRDefault="0053451A">
      <w:r>
        <w:tab/>
        <w:t>Przy montażu bariery niedopuszczalne jest wykonywanie jakichkolwiek otworów lub cięć, naruszających powłokę cynkową poszczególnych elementów bariery.</w:t>
      </w:r>
    </w:p>
    <w:p w:rsidR="0053451A" w:rsidRDefault="0053451A">
      <w:r>
        <w:tab/>
        <w:t>Przy montażu prowadnicy typu B należy łączyć sąsiednie odcinki taśmy profilowej, nakładając następny odcinek na wytłoczenie odcinka poprzedniego, zgodnie z kierunkiem ruchu pojazdów, tak aby końce odcinków taśmy przylegały płasko do siebie i pojazd przesuwający się po barierze, nie zaczepiał o krawędzie złączy.  Sąsiednie odcinki taśmy są łączone ze sobą zwykle przy użyciu śrub noskowych specjalnych, zwykle po sześć na każde połączenie.</w:t>
      </w:r>
    </w:p>
    <w:p w:rsidR="0053451A" w:rsidRDefault="0053451A">
      <w:r>
        <w:tab/>
        <w:t>Montaż wysięgników i przekładek ze słupkami i prowadnicą powinien być wykonany ściśle według zaleceń producenta bariery z zastosowaniem przewidzianych do tego celu elementów (obejm, wsporników itp.) oraz właściwych śrub i podkładek.</w:t>
      </w:r>
    </w:p>
    <w:p w:rsidR="0053451A" w:rsidRDefault="0053451A">
      <w:r>
        <w:tab/>
        <w:t>Przy montażu barier należy zwracać uwagę na poprawne wykonanie, zgodne z dokumentacją projektową i wytycznymi producenta barier:</w:t>
      </w:r>
    </w:p>
    <w:p w:rsidR="0053451A" w:rsidRDefault="0053451A" w:rsidP="0053451A">
      <w:pPr>
        <w:numPr>
          <w:ilvl w:val="0"/>
          <w:numId w:val="1"/>
        </w:numPr>
      </w:pPr>
      <w:r>
        <w:t xml:space="preserve">odcinków początkowych i końcowych bariery, o właściwej długości odcinka (np. </w:t>
      </w:r>
      <w:smartTag w:uri="urn:schemas-microsoft-com:office:smarttags" w:element="metricconverter">
        <w:smartTagPr>
          <w:attr w:name="ProductID" w:val="4 m"/>
        </w:smartTagPr>
        <w:r>
          <w:t>4 m</w:t>
        </w:r>
      </w:smartTag>
      <w:r>
        <w:t xml:space="preserve">,          </w:t>
      </w:r>
      <w:smartTag w:uri="urn:schemas-microsoft-com:office:smarttags" w:element="metricconverter">
        <w:smartTagPr>
          <w:attr w:name="ProductID" w:val="8 m"/>
        </w:smartTagPr>
        <w:r>
          <w:t>8 m</w:t>
        </w:r>
      </w:smartTag>
      <w:r>
        <w:t xml:space="preserve">, </w:t>
      </w:r>
      <w:smartTag w:uri="urn:schemas-microsoft-com:office:smarttags" w:element="metricconverter">
        <w:smartTagPr>
          <w:attr w:name="ProductID" w:val="12 m"/>
        </w:smartTagPr>
        <w:r>
          <w:t>12 m</w:t>
        </w:r>
      </w:smartTag>
      <w:r>
        <w:t xml:space="preserve">, </w:t>
      </w:r>
      <w:smartTag w:uri="urn:schemas-microsoft-com:office:smarttags" w:element="metricconverter">
        <w:smartTagPr>
          <w:attr w:name="ProductID" w:val="16 m"/>
        </w:smartTagPr>
        <w:r>
          <w:t>16 m</w:t>
        </w:r>
      </w:smartTag>
      <w:r>
        <w:t>), z zastosowaniem łączników ukośnych w miejscach niezbędnych przy połączeniu poziomego odcinka prowadnicy z odcinkiem nachylonym, z odchyleniem odcinka w planie w miejscach przewidzianych dla barier skrajnych, z ewentualną kotwą betonową w przypadkach przewidzianych w dokumentacji projektowej,</w:t>
      </w:r>
    </w:p>
    <w:p w:rsidR="0053451A" w:rsidRDefault="0053451A" w:rsidP="0053451A">
      <w:pPr>
        <w:numPr>
          <w:ilvl w:val="0"/>
          <w:numId w:val="1"/>
        </w:numPr>
      </w:pPr>
      <w:r>
        <w:lastRenderedPageBreak/>
        <w:t>odcinków barier osłonowych o właściwej długości odcinka bariery: a) przyległego do obiektu lub przeszkody, b) przed i za obiektem, c) ukośnego początkowego, d) ukośnego końcowego, e) wzmocnionego,</w:t>
      </w:r>
    </w:p>
    <w:p w:rsidR="0053451A" w:rsidRDefault="0053451A" w:rsidP="0053451A">
      <w:pPr>
        <w:numPr>
          <w:ilvl w:val="0"/>
          <w:numId w:val="1"/>
        </w:numPr>
      </w:pPr>
      <w:r>
        <w:t>odcinków przejściowych pomiędzy różnymi typami i odmianami barier, w tym m.in. na dojazdach do mostu z zastosowaniem właściwej długości odcinka ukośnego w planie, jak również połączenia z barierami betonowymi pełnymi i ew. poręczami betonowymi,</w:t>
      </w:r>
    </w:p>
    <w:p w:rsidR="0053451A" w:rsidRDefault="0053451A" w:rsidP="0053451A">
      <w:pPr>
        <w:numPr>
          <w:ilvl w:val="0"/>
          <w:numId w:val="1"/>
        </w:numPr>
      </w:pPr>
      <w:r>
        <w:t>przerw, przejść i przejazdów w barierze w celu np. dojścia do kolumn alarmowych lub innych urządzeń, przejścia pieszych z pobocza drogi za barierę w tym na chodnik mostu, na skrzyżowaniu z drogami, przejścia przez pas dzielący, przejazdu poprzecznego przez pas dzielący,</w:t>
      </w:r>
    </w:p>
    <w:p w:rsidR="0053451A" w:rsidRDefault="0053451A" w:rsidP="0053451A">
      <w:pPr>
        <w:numPr>
          <w:ilvl w:val="0"/>
          <w:numId w:val="1"/>
        </w:numPr>
      </w:pPr>
      <w:r>
        <w:t>dodatkowych urządzeń, jak np. dodatkowej prowadnicy bariery, osłony słupków bariery, itp. (np. wg zał. 11.5).</w:t>
      </w:r>
    </w:p>
    <w:p w:rsidR="0053451A" w:rsidRDefault="0053451A">
      <w:r>
        <w:tab/>
        <w:t>Na barierze powinny być umieszczone elementy odblaskowe:</w:t>
      </w:r>
    </w:p>
    <w:p w:rsidR="0053451A" w:rsidRDefault="0053451A" w:rsidP="0053451A">
      <w:pPr>
        <w:numPr>
          <w:ilvl w:val="0"/>
          <w:numId w:val="2"/>
        </w:numPr>
      </w:pPr>
      <w:r>
        <w:t>czerwone - po prawej stronie jezdni,</w:t>
      </w:r>
    </w:p>
    <w:p w:rsidR="0053451A" w:rsidRDefault="0053451A" w:rsidP="0053451A">
      <w:pPr>
        <w:numPr>
          <w:ilvl w:val="0"/>
          <w:numId w:val="2"/>
        </w:numPr>
      </w:pPr>
      <w:r>
        <w:t>białe</w:t>
      </w:r>
      <w:r>
        <w:tab/>
        <w:t xml:space="preserve">        - po lewej stronie jezdni.</w:t>
      </w:r>
    </w:p>
    <w:p w:rsidR="0053451A" w:rsidRDefault="0053451A">
      <w:r>
        <w:tab/>
        <w:t>Odległości pomiędzy kolejnymi elementami odblaskowymi powinny być zgodne z ustaleniami WSDBO [32].</w:t>
      </w:r>
    </w:p>
    <w:p w:rsidR="0053451A" w:rsidRDefault="0053451A">
      <w:r>
        <w:tab/>
        <w:t>Elementy odblaskowe należy umocować do bariery w sposób trwały, zgodny z wytycznymi producenta barier.</w:t>
      </w:r>
    </w:p>
    <w:p w:rsidR="0053451A" w:rsidRDefault="0053451A">
      <w:pPr>
        <w:pStyle w:val="Nagwek2"/>
      </w:pPr>
      <w:r>
        <w:t>5.5. Roboty betonowe</w:t>
      </w:r>
    </w:p>
    <w:p w:rsidR="0053451A" w:rsidRDefault="0053451A">
      <w:r>
        <w:tab/>
        <w:t>Elementy betonowe fundamentów i kotew powinny być wykonane zgodnie z dokumentacją projektową lub SST oraz powinny odpowiadać wymaganiom:</w:t>
      </w:r>
    </w:p>
    <w:p w:rsidR="0053451A" w:rsidRDefault="0053451A" w:rsidP="0053451A">
      <w:pPr>
        <w:numPr>
          <w:ilvl w:val="0"/>
          <w:numId w:val="1"/>
        </w:numPr>
      </w:pPr>
      <w:r>
        <w:t>PN-B-06250 [2] w zakresie wytrzymałości, nasiąkliwości i odporności na działanie mrozu,</w:t>
      </w:r>
    </w:p>
    <w:p w:rsidR="0053451A" w:rsidRDefault="0053451A" w:rsidP="0053451A">
      <w:pPr>
        <w:numPr>
          <w:ilvl w:val="0"/>
          <w:numId w:val="1"/>
        </w:numPr>
      </w:pPr>
      <w:r>
        <w:t>PN-B-06251 [3] i PN-B-06250 [2] w zakresie składu betonu, mieszania, zagęszczania, dojrzewania, pielęgnacji i transportu,</w:t>
      </w:r>
    </w:p>
    <w:p w:rsidR="0053451A" w:rsidRDefault="0053451A" w:rsidP="0053451A">
      <w:pPr>
        <w:numPr>
          <w:ilvl w:val="0"/>
          <w:numId w:val="1"/>
        </w:numPr>
      </w:pPr>
      <w:r>
        <w:t>punktu 2 niniejszej specyfikacji w zakresie postanowień dotyczących betonu i jego składników.</w:t>
      </w:r>
    </w:p>
    <w:p w:rsidR="0053451A" w:rsidRDefault="0053451A">
      <w:r>
        <w:tab/>
        <w:t>Deskowanie powinno odpowiadać wymaganiom PN-B-06251 [3], zapewniając sztywność i niezmienność układu oraz bezpieczeństwo konstrukcji. Przed wypełnieniem mieszanką betonową, deskowanie powinno być sprawdzone, aby wykluczało wyciek zaprawy z mieszanki betonowej. Termin rozbiórki deskowania powinien być zgodny z wymaganiami PN-B-06251 [3].</w:t>
      </w:r>
    </w:p>
    <w:p w:rsidR="0053451A" w:rsidRDefault="0053451A">
      <w:r>
        <w:tab/>
        <w:t>Skład mieszanki betonowej powinien, przy najmniejszej ilości wody, zapewnić szczelne ułożenie mieszanki w wyniku zagęszczenia przez wibrowanie. Wartość stosunku wodno-cementowego W/C nie powinna być większa niż 0,5. Konsystencja mieszanki nie powinna być rzadsza od plastycznej.</w:t>
      </w:r>
    </w:p>
    <w:p w:rsidR="0053451A" w:rsidRDefault="0053451A">
      <w:r>
        <w:tab/>
        <w:t xml:space="preserve">Mieszankę betonową zaleca się układać warstwami o grubości do </w:t>
      </w:r>
      <w:smartTag w:uri="urn:schemas-microsoft-com:office:smarttags" w:element="metricconverter">
        <w:smartTagPr>
          <w:attr w:name="ProductID" w:val="40 cm"/>
        </w:smartTagPr>
        <w:r>
          <w:t>40 cm</w:t>
        </w:r>
      </w:smartTag>
      <w:r>
        <w:t xml:space="preserve"> bezpośrednio z pojemnika, rurociągu pompy lub za pośrednictwem rynny i zagęszczać wibratorami wgłębnymi.</w:t>
      </w:r>
    </w:p>
    <w:p w:rsidR="0053451A" w:rsidRDefault="0053451A">
      <w:r>
        <w:tab/>
        <w:t>Po zakończeniu betonowania, przy temperaturze otoczenia wyższej od +5</w:t>
      </w:r>
      <w:r>
        <w:rPr>
          <w:vertAlign w:val="superscript"/>
        </w:rPr>
        <w:t>o</w:t>
      </w:r>
      <w:r>
        <w:t>C, należy prowadzić pielęgnację wilgotnościową co najmniej przez 7 dni. Woda do polewania betonu powinna spełniać wymagania PN-B-32250 [7]. W czasie dojrzewania betonu elementy powinny być chronione przed uderzeniami i drganiami.</w:t>
      </w:r>
    </w:p>
    <w:p w:rsidR="0053451A" w:rsidRDefault="0053451A">
      <w:pPr>
        <w:pStyle w:val="Nagwek1"/>
      </w:pPr>
      <w:bookmarkStart w:id="5" w:name="_Toc424024075"/>
      <w:r>
        <w:lastRenderedPageBreak/>
        <w:t>6. KONTROLA JAKOŚCI ROBÓT</w:t>
      </w:r>
      <w:bookmarkEnd w:id="5"/>
    </w:p>
    <w:p w:rsidR="0053451A" w:rsidRDefault="0053451A">
      <w:pPr>
        <w:pStyle w:val="Nagwek2"/>
      </w:pPr>
      <w:r>
        <w:t>6.1. Ogólne zasady kontroli jakości robót</w:t>
      </w:r>
    </w:p>
    <w:p w:rsidR="0053451A" w:rsidRDefault="0053451A">
      <w:r>
        <w:tab/>
        <w:t>Ogólne zasady kontroli jakości robót podano w OST D-M-00.00.00 „Wymagania ogólne” pkt 6.</w:t>
      </w:r>
    </w:p>
    <w:p w:rsidR="0053451A" w:rsidRDefault="0053451A">
      <w:pPr>
        <w:pStyle w:val="Nagwek2"/>
      </w:pPr>
      <w:r>
        <w:t>6.2. Badania przed przystąpieniem do robót</w:t>
      </w:r>
    </w:p>
    <w:p w:rsidR="0053451A" w:rsidRDefault="0053451A">
      <w:r>
        <w:tab/>
        <w:t>Przed przystąpieniem do robót Wykonawca powinien przedstawić Inżynierowi:</w:t>
      </w:r>
    </w:p>
    <w:p w:rsidR="0053451A" w:rsidRDefault="0053451A" w:rsidP="0053451A">
      <w:pPr>
        <w:numPr>
          <w:ilvl w:val="0"/>
          <w:numId w:val="1"/>
        </w:numPr>
      </w:pPr>
      <w:r>
        <w:t>atest na konstrukcję drogowej bariery ochronnej akceptowany przez zarządzającego drogą, według wymagania punktu 2.2,</w:t>
      </w:r>
    </w:p>
    <w:p w:rsidR="0053451A" w:rsidRDefault="0053451A" w:rsidP="0053451A">
      <w:pPr>
        <w:numPr>
          <w:ilvl w:val="0"/>
          <w:numId w:val="1"/>
        </w:numPr>
      </w:pPr>
      <w:r>
        <w:t>zaświadczenia o jakości (atesty) na materiały, do których wydania producenci są zobowiązani przez właściwe normy PN i BN, jak kształtowniki stalowe, pręty zbrojeniowe, cement.</w:t>
      </w:r>
    </w:p>
    <w:p w:rsidR="0053451A" w:rsidRDefault="0053451A">
      <w:r>
        <w:tab/>
        <w:t>Do materiałów, których badania powinien przeprowadzić Wykonawca należą materiały do wykonania fundamentów betonowych i ew. kotew „na mokro”. Uwzględniając nieskomplikowany charakter robót betonowych, na wniosek Wykonawcy, Inżynier może zwolnić go z potrzeby wykonania badań materiałów dla tych robót.</w:t>
      </w:r>
    </w:p>
    <w:p w:rsidR="0053451A" w:rsidRDefault="0053451A">
      <w:pPr>
        <w:pStyle w:val="Nagwek2"/>
      </w:pPr>
      <w:r>
        <w:t>6.3. Badania w czasie wykonywania robót</w:t>
      </w:r>
    </w:p>
    <w:p w:rsidR="0053451A" w:rsidRDefault="0053451A">
      <w:r>
        <w:rPr>
          <w:b/>
        </w:rPr>
        <w:t xml:space="preserve">6.3.1. </w:t>
      </w:r>
      <w:r>
        <w:t>Badania materiałów w czasie wykonywania robót</w:t>
      </w:r>
    </w:p>
    <w:p w:rsidR="0053451A" w:rsidRDefault="0053451A">
      <w:pPr>
        <w:spacing w:before="120"/>
      </w:pPr>
      <w:r>
        <w:tab/>
        <w:t>Wszystkie materiały dostarczone na budowę z zaświadczeniem o jakości (atestem) producenta powinny być sprawdzone w zakresie powierzchni wyrobu i jego wymiarów.</w:t>
      </w:r>
    </w:p>
    <w:p w:rsidR="0053451A" w:rsidRDefault="0053451A">
      <w:r>
        <w:tab/>
        <w:t>Częstotliwość badań i ocena ich wyników powinna być zgodna z zaleceniami tablicy 2.</w:t>
      </w:r>
    </w:p>
    <w:p w:rsidR="0053451A" w:rsidRDefault="0053451A">
      <w:r>
        <w:tab/>
        <w:t>W przypadkach budzących wątpliwości można zlecić uprawnionej jednostce zbadanie właściwości dostarczonych wyrobów i materiałów w zakresie wymagań podanych w punkcie 2.</w:t>
      </w:r>
    </w:p>
    <w:p w:rsidR="0053451A" w:rsidRDefault="0053451A"/>
    <w:p w:rsidR="0053451A" w:rsidRDefault="0053451A"/>
    <w:p w:rsidR="0053451A" w:rsidRDefault="0053451A"/>
    <w:p w:rsidR="0053451A" w:rsidRDefault="0053451A"/>
    <w:p w:rsidR="0053451A" w:rsidRDefault="0053451A"/>
    <w:p w:rsidR="0053451A" w:rsidRDefault="0053451A"/>
    <w:p w:rsidR="0053451A" w:rsidRDefault="0053451A">
      <w:r>
        <w:t>Tablica 2. Częstotliwość badań przy sprawdzeniu powierzchni i wymiarów wyrobów</w:t>
      </w:r>
    </w:p>
    <w:p w:rsidR="0053451A" w:rsidRDefault="0053451A">
      <w:pPr>
        <w:spacing w:after="120"/>
      </w:pPr>
      <w:r>
        <w:t xml:space="preserve">                 dostarczonych przez producenta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275"/>
        <w:gridCol w:w="1718"/>
        <w:gridCol w:w="2118"/>
        <w:gridCol w:w="1903"/>
      </w:tblGrid>
      <w:tr w:rsidR="0053451A">
        <w:tc>
          <w:tcPr>
            <w:tcW w:w="496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1275" w:type="dxa"/>
            <w:tcBorders>
              <w:bottom w:val="double" w:sz="6" w:space="0" w:color="auto"/>
            </w:tcBorders>
          </w:tcPr>
          <w:p w:rsidR="0053451A" w:rsidRDefault="0053451A">
            <w:pPr>
              <w:jc w:val="center"/>
            </w:pPr>
            <w:r>
              <w:t>Rodzaj badania</w:t>
            </w:r>
          </w:p>
        </w:tc>
        <w:tc>
          <w:tcPr>
            <w:tcW w:w="1718" w:type="dxa"/>
            <w:tcBorders>
              <w:bottom w:val="nil"/>
            </w:tcBorders>
          </w:tcPr>
          <w:p w:rsidR="0053451A" w:rsidRDefault="0053451A">
            <w:pPr>
              <w:spacing w:before="120"/>
              <w:jc w:val="center"/>
            </w:pPr>
            <w:r>
              <w:t>Liczba badań</w:t>
            </w:r>
          </w:p>
        </w:tc>
        <w:tc>
          <w:tcPr>
            <w:tcW w:w="2118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120"/>
              <w:jc w:val="center"/>
            </w:pPr>
            <w:r>
              <w:t>Opis badań</w:t>
            </w:r>
          </w:p>
        </w:tc>
        <w:tc>
          <w:tcPr>
            <w:tcW w:w="1903" w:type="dxa"/>
            <w:tcBorders>
              <w:bottom w:val="nil"/>
            </w:tcBorders>
          </w:tcPr>
          <w:p w:rsidR="0053451A" w:rsidRDefault="0053451A">
            <w:pPr>
              <w:jc w:val="center"/>
            </w:pPr>
            <w:r>
              <w:t>Ocena wyników badań</w:t>
            </w:r>
          </w:p>
        </w:tc>
      </w:tr>
      <w:tr w:rsidR="0053451A">
        <w:tc>
          <w:tcPr>
            <w:tcW w:w="496" w:type="dxa"/>
            <w:tcBorders>
              <w:top w:val="nil"/>
            </w:tcBorders>
          </w:tcPr>
          <w:p w:rsidR="0053451A" w:rsidRDefault="0053451A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:rsidR="0053451A" w:rsidRDefault="0053451A">
            <w:r>
              <w:t>Sprawdzenie powierzchni</w:t>
            </w:r>
          </w:p>
        </w:tc>
        <w:tc>
          <w:tcPr>
            <w:tcW w:w="1718" w:type="dxa"/>
            <w:tcBorders>
              <w:top w:val="double" w:sz="6" w:space="0" w:color="auto"/>
              <w:bottom w:val="nil"/>
            </w:tcBorders>
          </w:tcPr>
          <w:p w:rsidR="0053451A" w:rsidRDefault="0053451A">
            <w:pPr>
              <w:jc w:val="left"/>
            </w:pPr>
            <w:r>
              <w:t>5 do 10 badań z wybranych losowo elementów w każ- dej dostarczanej partii wyrobów liczącej do 1000 elementów</w:t>
            </w:r>
          </w:p>
        </w:tc>
        <w:tc>
          <w:tcPr>
            <w:tcW w:w="2118" w:type="dxa"/>
            <w:tcBorders>
              <w:top w:val="nil"/>
            </w:tcBorders>
          </w:tcPr>
          <w:p w:rsidR="0053451A" w:rsidRDefault="0053451A">
            <w:pPr>
              <w:jc w:val="left"/>
            </w:pPr>
            <w:r>
              <w:t xml:space="preserve">Powierzchnię zbadać nie uzbrojonym okiem. Do ew. sprawdzenia głębokości wad użyć dostępnych narzędzi (np. liniałów z czujnikiem, suwmiarek, </w:t>
            </w:r>
            <w:r>
              <w:lastRenderedPageBreak/>
              <w:t>mikrometrów itp.)</w:t>
            </w:r>
          </w:p>
        </w:tc>
        <w:tc>
          <w:tcPr>
            <w:tcW w:w="1903" w:type="dxa"/>
            <w:tcBorders>
              <w:top w:val="double" w:sz="6" w:space="0" w:color="auto"/>
              <w:bottom w:val="nil"/>
            </w:tcBorders>
          </w:tcPr>
          <w:p w:rsidR="0053451A" w:rsidRDefault="0053451A">
            <w:pPr>
              <w:jc w:val="left"/>
            </w:pPr>
            <w:r>
              <w:lastRenderedPageBreak/>
              <w:t>Wyniki powinny być zgodne z wymagania-mi punktu 2 i katalo-giem (informacją) producenta barier</w:t>
            </w:r>
          </w:p>
        </w:tc>
      </w:tr>
      <w:tr w:rsidR="0053451A">
        <w:tc>
          <w:tcPr>
            <w:tcW w:w="496" w:type="dxa"/>
          </w:tcPr>
          <w:p w:rsidR="0053451A" w:rsidRDefault="0053451A">
            <w:pPr>
              <w:jc w:val="center"/>
            </w:pPr>
            <w:r>
              <w:lastRenderedPageBreak/>
              <w:t>2</w:t>
            </w:r>
          </w:p>
        </w:tc>
        <w:tc>
          <w:tcPr>
            <w:tcW w:w="1275" w:type="dxa"/>
          </w:tcPr>
          <w:p w:rsidR="0053451A" w:rsidRDefault="0053451A">
            <w:r>
              <w:t>Sprawdzenie wymiarów</w:t>
            </w:r>
          </w:p>
        </w:tc>
        <w:tc>
          <w:tcPr>
            <w:tcW w:w="1718" w:type="dxa"/>
            <w:tcBorders>
              <w:top w:val="nil"/>
            </w:tcBorders>
          </w:tcPr>
          <w:p w:rsidR="0053451A" w:rsidRDefault="0053451A"/>
        </w:tc>
        <w:tc>
          <w:tcPr>
            <w:tcW w:w="2118" w:type="dxa"/>
          </w:tcPr>
          <w:p w:rsidR="0053451A" w:rsidRDefault="0053451A">
            <w:pPr>
              <w:jc w:val="left"/>
            </w:pPr>
            <w:r>
              <w:t>Przeprowadzić uniwer-salnymi przyrządami pomiarowymi lub sprawdzianami</w:t>
            </w:r>
          </w:p>
        </w:tc>
        <w:tc>
          <w:tcPr>
            <w:tcW w:w="1903" w:type="dxa"/>
            <w:tcBorders>
              <w:top w:val="nil"/>
            </w:tcBorders>
          </w:tcPr>
          <w:p w:rsidR="0053451A" w:rsidRDefault="0053451A"/>
        </w:tc>
      </w:tr>
    </w:tbl>
    <w:p w:rsidR="0053451A" w:rsidRDefault="0053451A"/>
    <w:p w:rsidR="0053451A" w:rsidRDefault="0053451A">
      <w:pPr>
        <w:spacing w:before="120"/>
      </w:pPr>
      <w:r>
        <w:rPr>
          <w:b/>
        </w:rPr>
        <w:t xml:space="preserve">6.3.2. </w:t>
      </w:r>
      <w:r>
        <w:t>Kontrola w czasie wykonywania robót</w:t>
      </w:r>
    </w:p>
    <w:p w:rsidR="0053451A" w:rsidRDefault="0053451A">
      <w:pPr>
        <w:spacing w:before="120"/>
      </w:pPr>
      <w:r>
        <w:tab/>
        <w:t>W czasie wykonywania robót należy zbadać: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zgodność wykonania bariery ochronnej z dokumentacją projektową (lokalizacja, wymiary, wysokość prowadnicy nad terenem),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zachowanie dopuszczalnych odchyłek wymiarów, zgodnie z punktem 2 i katalogiem (informacją) producenta barier,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prawidłowość wykonania dołów pod słupki, zgodnie z punktem 5,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poprawność wykonania fundamentów pod słupki, zgodnie z punktem 5,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poprawność ustawienia słupków, zgodnie z punktem 5,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prawidłowość montażu bariery ochronnej stalowej, zgodnie z punktem 5,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poprawność wykonania ew. robót betonowych, zgodnie z punktem 5,</w:t>
      </w:r>
    </w:p>
    <w:p w:rsidR="0053451A" w:rsidRDefault="0053451A" w:rsidP="0053451A">
      <w:pPr>
        <w:numPr>
          <w:ilvl w:val="0"/>
          <w:numId w:val="3"/>
        </w:numPr>
        <w:ind w:left="284" w:hanging="284"/>
      </w:pPr>
      <w:r>
        <w:t>poprawność umieszczenia elementów odblaskowych, zgodnie z punktem 5 i w odległościach ustalonych w WSDBO [32].</w:t>
      </w:r>
    </w:p>
    <w:p w:rsidR="0053451A" w:rsidRDefault="0053451A">
      <w:pPr>
        <w:pStyle w:val="Nagwek1"/>
      </w:pPr>
      <w:bookmarkStart w:id="6" w:name="_Toc405181285"/>
      <w:bookmarkStart w:id="7" w:name="_Toc424024076"/>
      <w:r>
        <w:t>7. OBMIAR ROBÓT</w:t>
      </w:r>
      <w:bookmarkEnd w:id="6"/>
      <w:bookmarkEnd w:id="7"/>
    </w:p>
    <w:p w:rsidR="0053451A" w:rsidRDefault="0053451A">
      <w:pPr>
        <w:pStyle w:val="Nagwek2"/>
      </w:pPr>
      <w:bookmarkStart w:id="8" w:name="_Toc405181286"/>
      <w:r>
        <w:t>7.1. Ogólne zasady obmiaru robót</w:t>
      </w:r>
      <w:bookmarkEnd w:id="8"/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Ogólne zasady obmiaru robót podano w OST D-M-00.00.00 „Wymagania ogólne” pkt 7.</w:t>
      </w:r>
    </w:p>
    <w:p w:rsidR="0053451A" w:rsidRDefault="0053451A">
      <w:pPr>
        <w:pStyle w:val="Nagwek2"/>
      </w:pPr>
      <w:bookmarkStart w:id="9" w:name="_Toc405181287"/>
      <w:r>
        <w:t>7.2. Jednostka obmiarowa</w:t>
      </w:r>
      <w:bookmarkEnd w:id="9"/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Jednostką obmiarową jest m (metr) wykonanej bariery ochronnej stalowej.</w:t>
      </w:r>
    </w:p>
    <w:p w:rsidR="0053451A" w:rsidRDefault="0053451A">
      <w:pPr>
        <w:pStyle w:val="Nagwek1"/>
      </w:pPr>
      <w:bookmarkStart w:id="10" w:name="_Toc405181288"/>
      <w:bookmarkStart w:id="11" w:name="_Toc424024077"/>
      <w:r>
        <w:t>8. ODBIÓR ROBÓT</w:t>
      </w:r>
      <w:bookmarkEnd w:id="10"/>
      <w:bookmarkEnd w:id="11"/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Ogólne zasady odbioru robót podano w OST D-M-00.00.00 „Wymagania ogólne” pkt 8.</w:t>
      </w:r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Roboty uznaje się za wykonane zgodnie z dokumentacją projektową, SST i wymaganiami Inżyniera, jeżeli wszystkie pomiary i badania z zachowaniem tolerancji wg pkt 6 dały wyniki pozytywne.</w:t>
      </w:r>
    </w:p>
    <w:p w:rsidR="0053451A" w:rsidRDefault="0053451A">
      <w:pPr>
        <w:pStyle w:val="Nagwek1"/>
      </w:pPr>
      <w:bookmarkStart w:id="12" w:name="_Toc405181289"/>
      <w:bookmarkStart w:id="13" w:name="_Toc424024078"/>
      <w:r>
        <w:t>9. PODSTAWA PŁATNOŚCI</w:t>
      </w:r>
      <w:bookmarkEnd w:id="12"/>
      <w:bookmarkEnd w:id="13"/>
    </w:p>
    <w:p w:rsidR="0053451A" w:rsidRDefault="0053451A">
      <w:pPr>
        <w:pStyle w:val="Nagwek2"/>
      </w:pPr>
      <w:bookmarkStart w:id="14" w:name="_Toc405181290"/>
      <w:r>
        <w:t>9.1. Ogólne ustalenia dotyczące podstawy płatności</w:t>
      </w:r>
      <w:bookmarkEnd w:id="14"/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Ogólne ustalenia dotyczące podstawy płatności podano w OST D-M-00.00.00 „Wymagania ogólne” pkt 9.</w:t>
      </w:r>
    </w:p>
    <w:p w:rsidR="0053451A" w:rsidRDefault="0053451A">
      <w:pPr>
        <w:pStyle w:val="Nagwek2"/>
      </w:pPr>
      <w:bookmarkStart w:id="15" w:name="_Toc405181291"/>
      <w:r>
        <w:lastRenderedPageBreak/>
        <w:t>9.2. Cena jednostki obmiarowej</w:t>
      </w:r>
      <w:bookmarkEnd w:id="15"/>
    </w:p>
    <w:p w:rsidR="0053451A" w:rsidRDefault="0053451A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Cena wykonania </w:t>
      </w:r>
      <w:smartTag w:uri="urn:schemas-microsoft-com:office:smarttags" w:element="metricconverter">
        <w:smartTagPr>
          <w:attr w:name="ProductID" w:val="1 m"/>
        </w:smartTagPr>
        <w:r>
          <w:rPr>
            <w:rFonts w:ascii="Times New Roman" w:hAnsi="Times New Roman"/>
            <w:sz w:val="20"/>
          </w:rPr>
          <w:t>1 m</w:t>
        </w:r>
      </w:smartTag>
      <w:r>
        <w:rPr>
          <w:rFonts w:ascii="Times New Roman" w:hAnsi="Times New Roman"/>
          <w:sz w:val="20"/>
        </w:rPr>
        <w:t xml:space="preserve"> bariery ochronnej stalowej obejmuje:</w:t>
      </w:r>
    </w:p>
    <w:p w:rsidR="0053451A" w:rsidRDefault="0053451A" w:rsidP="0053451A">
      <w:pPr>
        <w:pStyle w:val="StylIwony"/>
        <w:numPr>
          <w:ilvl w:val="0"/>
          <w:numId w:val="4"/>
        </w:numPr>
        <w:spacing w:before="0"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prace pomiarowe i roboty przygotowawcze,</w:t>
      </w:r>
    </w:p>
    <w:p w:rsidR="0053451A" w:rsidRDefault="0053451A" w:rsidP="0053451A">
      <w:pPr>
        <w:pStyle w:val="StylIwony"/>
        <w:numPr>
          <w:ilvl w:val="0"/>
          <w:numId w:val="4"/>
        </w:numPr>
        <w:spacing w:before="0" w:after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oznakowanie robót,</w:t>
      </w:r>
    </w:p>
    <w:p w:rsidR="0053451A" w:rsidRDefault="0053451A" w:rsidP="0053451A">
      <w:pPr>
        <w:numPr>
          <w:ilvl w:val="0"/>
          <w:numId w:val="4"/>
        </w:numPr>
      </w:pPr>
      <w:r>
        <w:t>dostarczenie materiałów,</w:t>
      </w:r>
    </w:p>
    <w:p w:rsidR="0053451A" w:rsidRDefault="0053451A" w:rsidP="0053451A">
      <w:pPr>
        <w:numPr>
          <w:ilvl w:val="0"/>
          <w:numId w:val="4"/>
        </w:numPr>
      </w:pPr>
      <w:r>
        <w:t>osadzenie słupków bariery (z ew. wykonaniem dołów i fundamentów betonowych, lub bezpośrednie wbicie wzgl. wwibrowanie w grunt),</w:t>
      </w:r>
    </w:p>
    <w:p w:rsidR="0053451A" w:rsidRDefault="0053451A" w:rsidP="0053451A">
      <w:pPr>
        <w:numPr>
          <w:ilvl w:val="0"/>
          <w:numId w:val="4"/>
        </w:numPr>
      </w:pPr>
      <w:r>
        <w:t>montaż bariery (prowadnicy, wysięgników, przekładek, obejm, wsporników itp. z pomocą właściwych śrub i podkładek) z wykonaniem niezbędnych odcinków początkowych i końcowych, ew. barier osłonowych, odcinków przejściowych pomiędzy różnymi typami barier, przerw, przejść i przejazdów w barierze, umocowaniem elementów odblaskowych itp.,</w:t>
      </w:r>
    </w:p>
    <w:p w:rsidR="0053451A" w:rsidRDefault="0053451A" w:rsidP="0053451A">
      <w:pPr>
        <w:numPr>
          <w:ilvl w:val="0"/>
          <w:numId w:val="4"/>
        </w:numPr>
      </w:pPr>
      <w:r>
        <w:t>przeprowadzenie badań i pomiarów wymaganych w specyfikacji technicznej,</w:t>
      </w:r>
    </w:p>
    <w:p w:rsidR="0053451A" w:rsidRDefault="0053451A" w:rsidP="0053451A">
      <w:pPr>
        <w:numPr>
          <w:ilvl w:val="0"/>
          <w:numId w:val="4"/>
        </w:numPr>
      </w:pPr>
      <w:r>
        <w:t>uporządkowanie terenu.</w:t>
      </w:r>
    </w:p>
    <w:p w:rsidR="0053451A" w:rsidRDefault="0053451A">
      <w:pPr>
        <w:pStyle w:val="Nagwek1"/>
      </w:pPr>
      <w:bookmarkStart w:id="16" w:name="_Toc424024079"/>
      <w:r>
        <w:t>10. przepisy związane</w:t>
      </w:r>
      <w:bookmarkEnd w:id="16"/>
    </w:p>
    <w:p w:rsidR="0053451A" w:rsidRDefault="0053451A">
      <w:pPr>
        <w:pStyle w:val="Nagwek2"/>
      </w:pPr>
      <w:r>
        <w:t>10.1. Normy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1701"/>
        <w:gridCol w:w="5171"/>
      </w:tblGrid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53451A" w:rsidRDefault="0053451A">
            <w:r>
              <w:t>PN-B-03264</w:t>
            </w:r>
          </w:p>
        </w:tc>
        <w:tc>
          <w:tcPr>
            <w:tcW w:w="5171" w:type="dxa"/>
          </w:tcPr>
          <w:p w:rsidR="0053451A" w:rsidRDefault="0053451A">
            <w:r>
              <w:t>Konstrukcje betonowe żelbetowe i sprężone. Obliczenia statyczne i projektowanie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53451A" w:rsidRDefault="0053451A">
            <w:r>
              <w:t>PN-B-06250</w:t>
            </w:r>
          </w:p>
        </w:tc>
        <w:tc>
          <w:tcPr>
            <w:tcW w:w="5171" w:type="dxa"/>
          </w:tcPr>
          <w:p w:rsidR="0053451A" w:rsidRDefault="0053451A">
            <w:r>
              <w:t>Beton zwykły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53451A" w:rsidRDefault="0053451A">
            <w:r>
              <w:t>PN-B-06251</w:t>
            </w:r>
          </w:p>
        </w:tc>
        <w:tc>
          <w:tcPr>
            <w:tcW w:w="5171" w:type="dxa"/>
          </w:tcPr>
          <w:p w:rsidR="0053451A" w:rsidRDefault="0053451A">
            <w:r>
              <w:t>Roboty betonowe i żelbetowe. Wymagania techniczne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53451A" w:rsidRDefault="0053451A">
            <w:r>
              <w:t>PN-B-06712</w:t>
            </w:r>
          </w:p>
        </w:tc>
        <w:tc>
          <w:tcPr>
            <w:tcW w:w="5171" w:type="dxa"/>
          </w:tcPr>
          <w:p w:rsidR="0053451A" w:rsidRDefault="0053451A">
            <w:r>
              <w:t>Kruszywa mineralne do betonu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53451A" w:rsidRDefault="0053451A">
            <w:r>
              <w:t>PN-B-19701</w:t>
            </w:r>
          </w:p>
        </w:tc>
        <w:tc>
          <w:tcPr>
            <w:tcW w:w="5171" w:type="dxa"/>
          </w:tcPr>
          <w:p w:rsidR="0053451A" w:rsidRDefault="0053451A">
            <w:r>
              <w:t>Cement. Cement powszechnego użytku. Skład, wymagania i ocena zgodności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6.</w:t>
            </w:r>
          </w:p>
        </w:tc>
        <w:tc>
          <w:tcPr>
            <w:tcW w:w="1701" w:type="dxa"/>
          </w:tcPr>
          <w:p w:rsidR="0053451A" w:rsidRDefault="0053451A">
            <w:r>
              <w:t>PN-B-23010</w:t>
            </w:r>
          </w:p>
        </w:tc>
        <w:tc>
          <w:tcPr>
            <w:tcW w:w="5171" w:type="dxa"/>
          </w:tcPr>
          <w:p w:rsidR="0053451A" w:rsidRDefault="0053451A">
            <w:r>
              <w:t>Domieszki do betonu. Klasyfikacja i określenia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7.</w:t>
            </w:r>
          </w:p>
        </w:tc>
        <w:tc>
          <w:tcPr>
            <w:tcW w:w="1701" w:type="dxa"/>
          </w:tcPr>
          <w:p w:rsidR="0053451A" w:rsidRDefault="0053451A">
            <w:r>
              <w:t>PN-B-32250</w:t>
            </w:r>
          </w:p>
        </w:tc>
        <w:tc>
          <w:tcPr>
            <w:tcW w:w="5171" w:type="dxa"/>
          </w:tcPr>
          <w:p w:rsidR="0053451A" w:rsidRDefault="0053451A">
            <w:r>
              <w:t>Materiały budowlane. Woda do betonów i zapraw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8.</w:t>
            </w:r>
          </w:p>
        </w:tc>
        <w:tc>
          <w:tcPr>
            <w:tcW w:w="1701" w:type="dxa"/>
          </w:tcPr>
          <w:p w:rsidR="0053451A" w:rsidRDefault="0053451A">
            <w:r>
              <w:t>PN-D-95017</w:t>
            </w:r>
          </w:p>
        </w:tc>
        <w:tc>
          <w:tcPr>
            <w:tcW w:w="5171" w:type="dxa"/>
          </w:tcPr>
          <w:p w:rsidR="0053451A" w:rsidRDefault="0053451A">
            <w:r>
              <w:t>Surowiec drzewny. Drewno wielkowymiarowe iglaste. Wspólne wymagania i badania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 xml:space="preserve">  9.</w:t>
            </w:r>
          </w:p>
        </w:tc>
        <w:tc>
          <w:tcPr>
            <w:tcW w:w="1701" w:type="dxa"/>
          </w:tcPr>
          <w:p w:rsidR="0053451A" w:rsidRDefault="0053451A">
            <w:r>
              <w:t>PN-D-96000</w:t>
            </w:r>
          </w:p>
        </w:tc>
        <w:tc>
          <w:tcPr>
            <w:tcW w:w="5171" w:type="dxa"/>
          </w:tcPr>
          <w:p w:rsidR="0053451A" w:rsidRDefault="0053451A">
            <w:r>
              <w:t>Tarcica iglasta ogólnego przeznaczenia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10.</w:t>
            </w:r>
          </w:p>
        </w:tc>
        <w:tc>
          <w:tcPr>
            <w:tcW w:w="1701" w:type="dxa"/>
          </w:tcPr>
          <w:p w:rsidR="0053451A" w:rsidRDefault="0053451A">
            <w:r>
              <w:t>PN-D-96002</w:t>
            </w:r>
          </w:p>
        </w:tc>
        <w:tc>
          <w:tcPr>
            <w:tcW w:w="5171" w:type="dxa"/>
          </w:tcPr>
          <w:p w:rsidR="0053451A" w:rsidRDefault="0053451A">
            <w:r>
              <w:t>Tarcica liściasta ogólnego przeznaczenia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11.</w:t>
            </w:r>
          </w:p>
        </w:tc>
        <w:tc>
          <w:tcPr>
            <w:tcW w:w="1701" w:type="dxa"/>
          </w:tcPr>
          <w:p w:rsidR="0053451A" w:rsidRDefault="0053451A">
            <w:r>
              <w:t>PN-H-84020</w:t>
            </w:r>
          </w:p>
        </w:tc>
        <w:tc>
          <w:tcPr>
            <w:tcW w:w="5171" w:type="dxa"/>
          </w:tcPr>
          <w:p w:rsidR="0053451A" w:rsidRDefault="0053451A">
            <w:r>
              <w:t>Stal niestopowa konstrukcyjna ogólnego przeznaczenia. Gatunki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12.</w:t>
            </w:r>
          </w:p>
        </w:tc>
        <w:tc>
          <w:tcPr>
            <w:tcW w:w="1701" w:type="dxa"/>
          </w:tcPr>
          <w:p w:rsidR="0053451A" w:rsidRDefault="0053451A">
            <w:r>
              <w:t>PN-H-93010</w:t>
            </w:r>
          </w:p>
        </w:tc>
        <w:tc>
          <w:tcPr>
            <w:tcW w:w="5171" w:type="dxa"/>
          </w:tcPr>
          <w:p w:rsidR="0053451A" w:rsidRDefault="0053451A">
            <w:r>
              <w:t>Stal. Kształtowniki walcowane na gorąco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13.</w:t>
            </w:r>
          </w:p>
        </w:tc>
        <w:tc>
          <w:tcPr>
            <w:tcW w:w="1701" w:type="dxa"/>
          </w:tcPr>
          <w:p w:rsidR="0053451A" w:rsidRDefault="0053451A">
            <w:r>
              <w:t>PN-H-93403</w:t>
            </w:r>
          </w:p>
        </w:tc>
        <w:tc>
          <w:tcPr>
            <w:tcW w:w="5171" w:type="dxa"/>
          </w:tcPr>
          <w:p w:rsidR="0053451A" w:rsidRDefault="0053451A">
            <w:r>
              <w:t>Stal. Ceowniki walcowane. Wymiary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14.</w:t>
            </w:r>
          </w:p>
        </w:tc>
        <w:tc>
          <w:tcPr>
            <w:tcW w:w="1701" w:type="dxa"/>
          </w:tcPr>
          <w:p w:rsidR="0053451A" w:rsidRDefault="0053451A">
            <w:r>
              <w:t>PN-H-93407</w:t>
            </w:r>
          </w:p>
        </w:tc>
        <w:tc>
          <w:tcPr>
            <w:tcW w:w="5171" w:type="dxa"/>
          </w:tcPr>
          <w:p w:rsidR="0053451A" w:rsidRDefault="0053451A">
            <w:r>
              <w:t>Stal. Dwuteowniki walcowane na gorąco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15.</w:t>
            </w:r>
          </w:p>
        </w:tc>
        <w:tc>
          <w:tcPr>
            <w:tcW w:w="1701" w:type="dxa"/>
          </w:tcPr>
          <w:p w:rsidR="0053451A" w:rsidRDefault="0053451A">
            <w:r>
              <w:t>PN-H-93419</w:t>
            </w:r>
          </w:p>
        </w:tc>
        <w:tc>
          <w:tcPr>
            <w:tcW w:w="5171" w:type="dxa"/>
          </w:tcPr>
          <w:p w:rsidR="0053451A" w:rsidRDefault="0053451A">
            <w:r>
              <w:t>Stal. Dwuteowniki równoległościenne IPE walcowane na gorąco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16.</w:t>
            </w:r>
          </w:p>
        </w:tc>
        <w:tc>
          <w:tcPr>
            <w:tcW w:w="1701" w:type="dxa"/>
          </w:tcPr>
          <w:p w:rsidR="0053451A" w:rsidRDefault="0053451A">
            <w:r>
              <w:t>PN-H-93460-03</w:t>
            </w:r>
          </w:p>
        </w:tc>
        <w:tc>
          <w:tcPr>
            <w:tcW w:w="5171" w:type="dxa"/>
          </w:tcPr>
          <w:p w:rsidR="0053451A" w:rsidRDefault="0053451A">
            <w:r>
              <w:t>Kształtowniki stalowe gięte na zimno otwarte. Ceowniki równoramienne ze stali węglowej zwykłej jakości o R</w:t>
            </w:r>
            <w:r>
              <w:rPr>
                <w:vertAlign w:val="subscript"/>
              </w:rPr>
              <w:t>m</w:t>
            </w:r>
            <w:r>
              <w:t xml:space="preserve"> do       490 MPa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17.</w:t>
            </w:r>
          </w:p>
        </w:tc>
        <w:tc>
          <w:tcPr>
            <w:tcW w:w="1701" w:type="dxa"/>
          </w:tcPr>
          <w:p w:rsidR="0053451A" w:rsidRDefault="0053451A">
            <w:r>
              <w:t>PN-H-93460-07</w:t>
            </w:r>
          </w:p>
        </w:tc>
        <w:tc>
          <w:tcPr>
            <w:tcW w:w="5171" w:type="dxa"/>
          </w:tcPr>
          <w:p w:rsidR="0053451A" w:rsidRDefault="0053451A">
            <w:r>
              <w:t>Kształtowniki stalowe gięte na zimno otwarte. Zetowniki ze stali węglowej zwykłej jakości o R</w:t>
            </w:r>
            <w:r>
              <w:rPr>
                <w:vertAlign w:val="subscript"/>
              </w:rPr>
              <w:t>m</w:t>
            </w:r>
            <w:r>
              <w:t xml:space="preserve"> do  490 MPa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18.</w:t>
            </w:r>
          </w:p>
        </w:tc>
        <w:tc>
          <w:tcPr>
            <w:tcW w:w="1701" w:type="dxa"/>
          </w:tcPr>
          <w:p w:rsidR="0053451A" w:rsidRDefault="0053451A">
            <w:r>
              <w:t>PN-H-93461-15</w:t>
            </w:r>
          </w:p>
        </w:tc>
        <w:tc>
          <w:tcPr>
            <w:tcW w:w="5171" w:type="dxa"/>
          </w:tcPr>
          <w:p w:rsidR="0053451A" w:rsidRDefault="0053451A">
            <w:r>
              <w:t>Kształtowniki stalowe gięte na zimno otwarte, określonego przeznaczenia. Kształtownik na poręcz drogową, typ B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lastRenderedPageBreak/>
              <w:t>19.</w:t>
            </w:r>
          </w:p>
        </w:tc>
        <w:tc>
          <w:tcPr>
            <w:tcW w:w="1701" w:type="dxa"/>
          </w:tcPr>
          <w:p w:rsidR="0053451A" w:rsidRDefault="0053451A">
            <w:r>
              <w:t>PN-H-93461-18</w:t>
            </w:r>
          </w:p>
        </w:tc>
        <w:tc>
          <w:tcPr>
            <w:tcW w:w="5171" w:type="dxa"/>
          </w:tcPr>
          <w:p w:rsidR="0053451A" w:rsidRDefault="0053451A">
            <w:r>
              <w:t>Kształtowniki stalowe gięte na zimno otwarte, określonego przeznaczenia. Ceowniki półzamknięte prostokątne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20.</w:t>
            </w:r>
          </w:p>
        </w:tc>
        <w:tc>
          <w:tcPr>
            <w:tcW w:w="1701" w:type="dxa"/>
          </w:tcPr>
          <w:p w:rsidR="0053451A" w:rsidRDefault="0053451A">
            <w:r>
              <w:t>PN-H-93461-28</w:t>
            </w:r>
          </w:p>
        </w:tc>
        <w:tc>
          <w:tcPr>
            <w:tcW w:w="5171" w:type="dxa"/>
          </w:tcPr>
          <w:p w:rsidR="0053451A" w:rsidRDefault="0053451A">
            <w:r>
              <w:t>Kształtowniki stalowe gięte na zimno otwarte, określonego przeznaczenia. Pas profilowy na drogowe bariery ochronne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21.</w:t>
            </w:r>
          </w:p>
        </w:tc>
        <w:tc>
          <w:tcPr>
            <w:tcW w:w="1701" w:type="dxa"/>
          </w:tcPr>
          <w:p w:rsidR="0053451A" w:rsidRDefault="0053451A">
            <w:r>
              <w:t>PN-M-82010</w:t>
            </w:r>
          </w:p>
        </w:tc>
        <w:tc>
          <w:tcPr>
            <w:tcW w:w="5171" w:type="dxa"/>
          </w:tcPr>
          <w:p w:rsidR="0053451A" w:rsidRDefault="0053451A">
            <w:r>
              <w:t>Podkładki kwadratowe w konstrukcjach drewnianych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22.</w:t>
            </w:r>
          </w:p>
        </w:tc>
        <w:tc>
          <w:tcPr>
            <w:tcW w:w="1701" w:type="dxa"/>
          </w:tcPr>
          <w:p w:rsidR="0053451A" w:rsidRDefault="0053451A">
            <w:r>
              <w:t>PN-M-82101</w:t>
            </w:r>
          </w:p>
        </w:tc>
        <w:tc>
          <w:tcPr>
            <w:tcW w:w="5171" w:type="dxa"/>
          </w:tcPr>
          <w:p w:rsidR="0053451A" w:rsidRDefault="0053451A">
            <w:r>
              <w:t>Śruby ze łbem sześciokątnym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23.</w:t>
            </w:r>
          </w:p>
        </w:tc>
        <w:tc>
          <w:tcPr>
            <w:tcW w:w="1701" w:type="dxa"/>
          </w:tcPr>
          <w:p w:rsidR="0053451A" w:rsidRDefault="0053451A">
            <w:r>
              <w:t>PN-M-82121</w:t>
            </w:r>
          </w:p>
        </w:tc>
        <w:tc>
          <w:tcPr>
            <w:tcW w:w="5171" w:type="dxa"/>
          </w:tcPr>
          <w:p w:rsidR="0053451A" w:rsidRDefault="0053451A">
            <w:r>
              <w:t>Śruby ze łbem kwadratowym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24.</w:t>
            </w:r>
          </w:p>
        </w:tc>
        <w:tc>
          <w:tcPr>
            <w:tcW w:w="1701" w:type="dxa"/>
          </w:tcPr>
          <w:p w:rsidR="0053451A" w:rsidRDefault="0053451A">
            <w:r>
              <w:t>PN-M-82503</w:t>
            </w:r>
          </w:p>
        </w:tc>
        <w:tc>
          <w:tcPr>
            <w:tcW w:w="5171" w:type="dxa"/>
          </w:tcPr>
          <w:p w:rsidR="0053451A" w:rsidRDefault="0053451A">
            <w:r>
              <w:t>Wkręty do drewna ze łbem stożkowym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25.</w:t>
            </w:r>
          </w:p>
        </w:tc>
        <w:tc>
          <w:tcPr>
            <w:tcW w:w="1701" w:type="dxa"/>
          </w:tcPr>
          <w:p w:rsidR="0053451A" w:rsidRDefault="0053451A">
            <w:r>
              <w:t>PN-M-82505</w:t>
            </w:r>
          </w:p>
        </w:tc>
        <w:tc>
          <w:tcPr>
            <w:tcW w:w="5171" w:type="dxa"/>
          </w:tcPr>
          <w:p w:rsidR="0053451A" w:rsidRDefault="0053451A">
            <w:r>
              <w:t>Wkręty do drewna ze łbem kulistym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26.</w:t>
            </w:r>
          </w:p>
        </w:tc>
        <w:tc>
          <w:tcPr>
            <w:tcW w:w="1701" w:type="dxa"/>
          </w:tcPr>
          <w:p w:rsidR="0053451A" w:rsidRDefault="0053451A">
            <w:r>
              <w:t>BN-73/0658-01</w:t>
            </w:r>
          </w:p>
        </w:tc>
        <w:tc>
          <w:tcPr>
            <w:tcW w:w="5171" w:type="dxa"/>
          </w:tcPr>
          <w:p w:rsidR="0053451A" w:rsidRDefault="0053451A">
            <w:r>
              <w:t>Rury stalowe profilowe ciągnione na zimno. Wymiary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27.</w:t>
            </w:r>
          </w:p>
        </w:tc>
        <w:tc>
          <w:tcPr>
            <w:tcW w:w="1701" w:type="dxa"/>
          </w:tcPr>
          <w:p w:rsidR="0053451A" w:rsidRDefault="0053451A">
            <w:r>
              <w:t>BN-87/5028-12</w:t>
            </w:r>
          </w:p>
        </w:tc>
        <w:tc>
          <w:tcPr>
            <w:tcW w:w="5171" w:type="dxa"/>
          </w:tcPr>
          <w:p w:rsidR="0053451A" w:rsidRDefault="0053451A">
            <w:r>
              <w:t>Gwoździe budowlane. Gwoździe z trzpieniem gładkim, okrągłym i kwadratowym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28.</w:t>
            </w:r>
          </w:p>
        </w:tc>
        <w:tc>
          <w:tcPr>
            <w:tcW w:w="1701" w:type="dxa"/>
          </w:tcPr>
          <w:p w:rsidR="0053451A" w:rsidRDefault="0053451A">
            <w:r>
              <w:t>BN-88/6731-08</w:t>
            </w:r>
          </w:p>
        </w:tc>
        <w:tc>
          <w:tcPr>
            <w:tcW w:w="5171" w:type="dxa"/>
          </w:tcPr>
          <w:p w:rsidR="0053451A" w:rsidRDefault="0053451A">
            <w:r>
              <w:t>Cement. Transport i przechowywanie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29.</w:t>
            </w:r>
          </w:p>
        </w:tc>
        <w:tc>
          <w:tcPr>
            <w:tcW w:w="1701" w:type="dxa"/>
          </w:tcPr>
          <w:p w:rsidR="0053451A" w:rsidRDefault="0053451A">
            <w:r>
              <w:t>BN-80/6775-03.01</w:t>
            </w:r>
          </w:p>
        </w:tc>
        <w:tc>
          <w:tcPr>
            <w:tcW w:w="5171" w:type="dxa"/>
          </w:tcPr>
          <w:p w:rsidR="0053451A" w:rsidRDefault="0053451A">
            <w:r>
              <w:t>Prefabrykaty budowlane z betonu. Elementy nawierzchni dróg, ulic, parkingów i torowisk tramwajowych. Wspólne wymagania i badania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30.</w:t>
            </w:r>
          </w:p>
        </w:tc>
        <w:tc>
          <w:tcPr>
            <w:tcW w:w="1701" w:type="dxa"/>
          </w:tcPr>
          <w:p w:rsidR="0053451A" w:rsidRDefault="0053451A">
            <w:r>
              <w:t>BN-69/7122-11</w:t>
            </w:r>
          </w:p>
        </w:tc>
        <w:tc>
          <w:tcPr>
            <w:tcW w:w="5171" w:type="dxa"/>
          </w:tcPr>
          <w:p w:rsidR="0053451A" w:rsidRDefault="0053451A">
            <w:r>
              <w:t>Płyty pilśniowe z drewna</w:t>
            </w:r>
          </w:p>
        </w:tc>
      </w:tr>
      <w:tr w:rsidR="0053451A">
        <w:tc>
          <w:tcPr>
            <w:tcW w:w="637" w:type="dxa"/>
          </w:tcPr>
          <w:p w:rsidR="0053451A" w:rsidRDefault="0053451A">
            <w:pPr>
              <w:jc w:val="center"/>
            </w:pPr>
            <w:r>
              <w:t>31.</w:t>
            </w:r>
          </w:p>
        </w:tc>
        <w:tc>
          <w:tcPr>
            <w:tcW w:w="1701" w:type="dxa"/>
          </w:tcPr>
          <w:p w:rsidR="0053451A" w:rsidRDefault="0053451A">
            <w:r>
              <w:t>BN-73/9081-02</w:t>
            </w:r>
          </w:p>
        </w:tc>
        <w:tc>
          <w:tcPr>
            <w:tcW w:w="5171" w:type="dxa"/>
          </w:tcPr>
          <w:p w:rsidR="0053451A" w:rsidRDefault="0053451A">
            <w:r>
              <w:t>Formy stalowe do produkcji elementów budowlanych z betonu kruszywowego. Wymagania i badania</w:t>
            </w:r>
          </w:p>
        </w:tc>
      </w:tr>
    </w:tbl>
    <w:p w:rsidR="0053451A" w:rsidRDefault="0053451A">
      <w:pPr>
        <w:pStyle w:val="Nagwek2"/>
      </w:pPr>
      <w:r>
        <w:t>10.2. Inne dokumenty</w:t>
      </w:r>
    </w:p>
    <w:p w:rsidR="0053451A" w:rsidRDefault="0053451A">
      <w:r>
        <w:t xml:space="preserve">  32. Wytyczne stosowania drogowych barier ochronnych, GDDP, maj 1994.</w:t>
      </w:r>
    </w:p>
    <w:p w:rsidR="0053451A" w:rsidRDefault="0053451A"/>
    <w:p w:rsidR="0053451A" w:rsidRDefault="0053451A"/>
    <w:p w:rsidR="0053451A" w:rsidRDefault="0053451A"/>
    <w:p w:rsidR="0053451A" w:rsidRDefault="0053451A"/>
    <w:p w:rsidR="0053451A" w:rsidRDefault="0053451A"/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tekstost"/>
      </w:pPr>
    </w:p>
    <w:p w:rsidR="0053451A" w:rsidRDefault="0053451A">
      <w:pPr>
        <w:pStyle w:val="Nagwek1"/>
        <w:spacing w:after="240"/>
        <w:jc w:val="center"/>
      </w:pPr>
      <w:bookmarkStart w:id="17" w:name="_Toc424024080"/>
      <w:r>
        <w:t>11. załączniki</w:t>
      </w:r>
      <w:bookmarkEnd w:id="17"/>
    </w:p>
    <w:p w:rsidR="0053451A" w:rsidRDefault="0053451A">
      <w:pPr>
        <w:spacing w:before="60" w:after="60"/>
        <w:jc w:val="center"/>
        <w:rPr>
          <w:b/>
        </w:rPr>
      </w:pPr>
      <w:r>
        <w:rPr>
          <w:b/>
        </w:rPr>
        <w:t>PRZYKŁADOWE  ROZWIĄZANIA</w:t>
      </w:r>
    </w:p>
    <w:p w:rsidR="0053451A" w:rsidRDefault="0053451A">
      <w:pPr>
        <w:spacing w:before="60" w:after="60"/>
        <w:jc w:val="center"/>
        <w:rPr>
          <w:b/>
        </w:rPr>
      </w:pPr>
      <w:r>
        <w:rPr>
          <w:b/>
        </w:rPr>
        <w:t xml:space="preserve"> STOSOWANE  PRZY  WYKONYWANIU</w:t>
      </w:r>
    </w:p>
    <w:p w:rsidR="0053451A" w:rsidRDefault="0053451A">
      <w:pPr>
        <w:spacing w:before="60" w:after="60"/>
        <w:jc w:val="center"/>
        <w:rPr>
          <w:b/>
        </w:rPr>
      </w:pPr>
      <w:r>
        <w:rPr>
          <w:b/>
        </w:rPr>
        <w:t>BARIER  OCHRONNYCH  STALOWYCH</w:t>
      </w: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jc w:val="center"/>
        <w:rPr>
          <w:b/>
        </w:rPr>
      </w:pPr>
    </w:p>
    <w:p w:rsidR="0053451A" w:rsidRDefault="0053451A">
      <w:pPr>
        <w:framePr w:w="6937" w:h="285" w:hSpace="141" w:wrap="around" w:vAnchor="text" w:hAnchor="page" w:x="2409" w:y="-284"/>
      </w:pPr>
      <w:r>
        <w:rPr>
          <w:b/>
        </w:rPr>
        <w:t>Załącznik 11.1</w:t>
      </w:r>
      <w:r>
        <w:t xml:space="preserve">  Podstawowe rodzaje, typy i odmiany barier ochronnych, według [32]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850"/>
        <w:gridCol w:w="851"/>
        <w:gridCol w:w="850"/>
        <w:gridCol w:w="1276"/>
        <w:gridCol w:w="1701"/>
        <w:gridCol w:w="1489"/>
      </w:tblGrid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spacing w:before="180"/>
              <w:jc w:val="center"/>
            </w:pPr>
            <w:r>
              <w:br w:type="page"/>
            </w:r>
            <w:r>
              <w:br w:type="page"/>
            </w:r>
            <w:r>
              <w:rPr>
                <w:sz w:val="16"/>
              </w:rPr>
              <w:t>Typ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Oznaczenie bariery</w:t>
            </w:r>
          </w:p>
          <w:p w:rsidR="0053451A" w:rsidRDefault="0053451A">
            <w:pPr>
              <w:pStyle w:val="tekstost"/>
              <w:jc w:val="center"/>
            </w:pPr>
            <w:r>
              <w:rPr>
                <w:sz w:val="16"/>
              </w:rPr>
              <w:t xml:space="preserve"> z prowadnicą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</w:pPr>
            <w:r>
              <w:rPr>
                <w:sz w:val="16"/>
              </w:rPr>
              <w:t xml:space="preserve">Odległość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Rodzaj bariery</w:t>
            </w:r>
          </w:p>
        </w:tc>
        <w:tc>
          <w:tcPr>
            <w:tcW w:w="148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Zalecane 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</w:pPr>
          </w:p>
        </w:tc>
        <w:tc>
          <w:tcPr>
            <w:tcW w:w="850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851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850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</w:pPr>
            <w:r>
              <w:rPr>
                <w:sz w:val="16"/>
              </w:rPr>
              <w:t>słupków</w:t>
            </w:r>
          </w:p>
        </w:tc>
        <w:tc>
          <w:tcPr>
            <w:tcW w:w="1276" w:type="dxa"/>
            <w:tcBorders>
              <w:left w:val="nil"/>
              <w:bottom w:val="double" w:sz="6" w:space="0" w:color="auto"/>
            </w:tcBorders>
          </w:tcPr>
          <w:p w:rsidR="0053451A" w:rsidRDefault="0053451A">
            <w:pPr>
              <w:pStyle w:val="tekstost"/>
            </w:pPr>
          </w:p>
        </w:tc>
        <w:tc>
          <w:tcPr>
            <w:tcW w:w="1701" w:type="dxa"/>
            <w:tcBorders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</w:pPr>
          </w:p>
        </w:tc>
        <w:tc>
          <w:tcPr>
            <w:tcW w:w="1485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</w:pPr>
            <w:r>
              <w:rPr>
                <w:sz w:val="16"/>
              </w:rPr>
              <w:t>zastosowanie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SP-11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SP-01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wysięgnikowa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442199">
            <w:pPr>
              <w:pStyle w:val="tekstos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14400" cy="733425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rPr>
                <w:sz w:val="16"/>
              </w:rPr>
            </w:pPr>
            <w:r>
              <w:rPr>
                <w:sz w:val="16"/>
              </w:rPr>
              <w:t>na autostradach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i drogach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ekspresowych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przekładkowa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442199">
            <w:pPr>
              <w:pStyle w:val="tekstos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14400" cy="790575"/>
                  <wp:effectExtent l="1905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jc w:val="left"/>
              <w:rPr>
                <w:sz w:val="16"/>
              </w:rPr>
            </w:pPr>
            <w:r>
              <w:rPr>
                <w:sz w:val="16"/>
              </w:rPr>
              <w:t>na drogach krajo-</w:t>
            </w:r>
          </w:p>
          <w:p w:rsidR="0053451A" w:rsidRDefault="0053451A">
            <w:pPr>
              <w:pStyle w:val="tekstost"/>
              <w:jc w:val="left"/>
              <w:rPr>
                <w:sz w:val="16"/>
              </w:rPr>
            </w:pPr>
            <w:r>
              <w:rPr>
                <w:sz w:val="16"/>
              </w:rPr>
              <w:t>wych i wojewódz-kich innych niż</w:t>
            </w:r>
          </w:p>
          <w:p w:rsidR="0053451A" w:rsidRDefault="0053451A">
            <w:pPr>
              <w:pStyle w:val="tekstost"/>
              <w:jc w:val="left"/>
              <w:rPr>
                <w:sz w:val="16"/>
              </w:rPr>
            </w:pPr>
            <w:r>
              <w:rPr>
                <w:sz w:val="16"/>
              </w:rPr>
              <w:t>autostrady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 w:rsidRPr="00630CF5">
              <w:rPr>
                <w:sz w:val="16"/>
              </w:rPr>
              <w:object w:dxaOrig="192" w:dyaOrig="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46.5pt" o:ole="">
                  <v:imagedata r:id="rId10" o:title=""/>
                </v:shape>
                <o:OLEObject Type="Embed" ProgID="MSWordArt.2" ShapeID="_x0000_i1025" DrawAspect="Content" ObjectID="_1477320031" r:id="rId11">
                  <o:FieldCodes>\s</o:FieldCodes>
                </o:OLEObject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przekładkowa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  <w:r w:rsidRPr="00630CF5">
              <w:rPr>
                <w:sz w:val="16"/>
              </w:rPr>
              <w:object w:dxaOrig="1430" w:dyaOrig="1233">
                <v:shape id="_x0000_i1026" type="#_x0000_t75" style="width:71.25pt;height:61.5pt" o:ole="">
                  <v:imagedata r:id="rId12" o:title=""/>
                </v:shape>
                <o:OLEObject Type="Embed" ProgID="Word.Document.8" ShapeID="_x0000_i1026" DrawAspect="Content" ObjectID="_1477320032" r:id="rId13"/>
              </w:objec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spacing w:before="60"/>
              <w:rPr>
                <w:sz w:val="16"/>
              </w:rPr>
            </w:pPr>
            <w:r>
              <w:rPr>
                <w:sz w:val="16"/>
              </w:rPr>
              <w:t>na drogach krajo-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wych i wojewódz-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 xml:space="preserve">kich gdy zachodzi konieczność 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wzmocnienia bariery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 w:rsidRPr="00630CF5">
              <w:rPr>
                <w:sz w:val="16"/>
              </w:rPr>
              <w:object w:dxaOrig="177" w:dyaOrig="935">
                <v:shape id="_x0000_i1027" type="#_x0000_t75" style="width:9pt;height:46.5pt" o:ole="">
                  <v:imagedata r:id="rId14" o:title=""/>
                </v:shape>
                <o:OLEObject Type="Embed" ProgID="MSWordArt.2" ShapeID="_x0000_i1027" DrawAspect="Content" ObjectID="_1477320033" r:id="rId15">
                  <o:FieldCodes>\s</o:FieldCodes>
                </o:OLEObject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bezprzekładkowa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442199">
            <w:pPr>
              <w:pStyle w:val="tekstos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14400" cy="714375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na drogach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ogólnodostępnych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SP-04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bezprzekładkowa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442199">
              <w:rPr>
                <w:noProof/>
                <w:sz w:val="16"/>
              </w:rPr>
              <w:drawing>
                <wp:inline distT="0" distB="0" distL="0" distR="0">
                  <wp:extent cx="866775" cy="781050"/>
                  <wp:effectExtent l="1905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spacing w:before="60"/>
              <w:rPr>
                <w:sz w:val="16"/>
              </w:rPr>
            </w:pPr>
            <w:r>
              <w:rPr>
                <w:sz w:val="16"/>
              </w:rPr>
              <w:t>na drogach</w:t>
            </w:r>
          </w:p>
          <w:p w:rsidR="0053451A" w:rsidRDefault="0053451A">
            <w:pPr>
              <w:pStyle w:val="tekstost"/>
              <w:jc w:val="left"/>
              <w:rPr>
                <w:sz w:val="16"/>
              </w:rPr>
            </w:pPr>
            <w:r>
              <w:rPr>
                <w:sz w:val="16"/>
              </w:rPr>
              <w:t>ogólnodostępnych gdy zachodzi konieczność wzmocnienia bariery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left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 w:rsidRPr="00630CF5">
              <w:rPr>
                <w:sz w:val="16"/>
              </w:rPr>
              <w:object w:dxaOrig="177" w:dyaOrig="935">
                <v:shape id="_x0000_i1028" type="#_x0000_t75" style="width:9pt;height:46.5pt" o:ole="">
                  <v:imagedata r:id="rId18" o:title=""/>
                </v:shape>
                <o:OLEObject Type="Embed" ProgID="MSWordArt.2" ShapeID="_x0000_i1028" DrawAspect="Content" ObjectID="_1477320034" r:id="rId19">
                  <o:FieldCodes>\s</o:FieldCodes>
                </o:OLEObject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SP-17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SP-07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wysięgnikowa dwustronna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442199">
            <w:pPr>
              <w:pStyle w:val="tekstos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14400" cy="790575"/>
                  <wp:effectExtent l="1905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120"/>
              <w:jc w:val="left"/>
              <w:rPr>
                <w:sz w:val="16"/>
              </w:rPr>
            </w:pPr>
            <w:r>
              <w:rPr>
                <w:sz w:val="16"/>
              </w:rPr>
              <w:t>na autostradach          i drogach ekspresowych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 w:rsidRPr="00630CF5">
              <w:rPr>
                <w:sz w:val="16"/>
              </w:rPr>
              <w:object w:dxaOrig="177" w:dyaOrig="935">
                <v:shape id="_x0000_i1029" type="#_x0000_t75" style="width:9pt;height:46.5pt" o:ole="">
                  <v:imagedata r:id="rId14" o:title=""/>
                </v:shape>
                <o:OLEObject Type="Embed" ProgID="MSWordArt.2" ShapeID="_x0000_i1029" DrawAspect="Content" ObjectID="_1477320035" r:id="rId21">
                  <o:FieldCodes>\s</o:FieldCodes>
                </o:OLEObject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SP-20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SP-10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33 m"/>
              </w:smartTagPr>
              <w:r>
                <w:rPr>
                  <w:sz w:val="16"/>
                </w:rPr>
                <w:t>1,33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1,0 m"/>
              </w:smartTagPr>
              <w:r>
                <w:rPr>
                  <w:sz w:val="16"/>
                </w:rPr>
                <w:t>1,0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przekładkowa dwustronna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442199">
            <w:pPr>
              <w:pStyle w:val="tekstos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14400" cy="790575"/>
                  <wp:effectExtent l="1905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na drogach krajo-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wych i wojewódz-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kich innych niż autostrady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  <w:r w:rsidRPr="00630CF5">
              <w:rPr>
                <w:sz w:val="16"/>
              </w:rPr>
              <w:object w:dxaOrig="270" w:dyaOrig="1276">
                <v:shape id="_x0000_i1030" type="#_x0000_t75" style="width:13.5pt;height:63.75pt" o:ole="">
                  <v:imagedata r:id="rId23" o:title=""/>
                </v:shape>
                <o:OLEObject Type="Embed" ProgID="MSWordArt.2" ShapeID="_x0000_i1030" DrawAspect="Content" ObjectID="_1477320036" r:id="rId24">
                  <o:FieldCodes>\s</o:FieldCodes>
                </o:OLEObject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SP-21</w:t>
            </w: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# </w:t>
            </w:r>
            <w:smartTag w:uri="urn:schemas-microsoft-com:office:smarttags" w:element="metricconverter">
              <w:smartTagPr>
                <w:attr w:name="ProductID" w:val="2,5 mm"/>
              </w:smartTagPr>
              <w:r>
                <w:rPr>
                  <w:sz w:val="16"/>
                </w:rPr>
                <w:t>2,5 mm</w:t>
              </w:r>
            </w:smartTag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SP-22</w:t>
            </w: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# </w:t>
            </w:r>
            <w:smartTag w:uri="urn:schemas-microsoft-com:office:smarttags" w:element="metricconverter">
              <w:smartTagPr>
                <w:attr w:name="ProductID" w:val="2,5 mm"/>
              </w:smartTagPr>
              <w:r>
                <w:rPr>
                  <w:sz w:val="16"/>
                </w:rPr>
                <w:t>2,5 mm</w:t>
              </w:r>
            </w:smartTag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4,0 m"/>
              </w:smartTagPr>
              <w:r>
                <w:rPr>
                  <w:sz w:val="16"/>
                </w:rPr>
                <w:t>4,0 m</w:t>
              </w:r>
            </w:smartTag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r>
              <w:rPr>
                <w:sz w:val="16"/>
              </w:rPr>
              <w:t>wyjątkowo</w:t>
            </w: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  <w:smartTag w:uri="urn:schemas-microsoft-com:office:smarttags" w:element="metricconverter">
              <w:smartTagPr>
                <w:attr w:name="ProductID" w:val="2,0 m"/>
              </w:smartTagPr>
              <w:r>
                <w:rPr>
                  <w:sz w:val="16"/>
                </w:rPr>
                <w:t>2,0 m</w:t>
              </w:r>
            </w:smartTag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jc w:val="center"/>
              <w:rPr>
                <w:sz w:val="16"/>
              </w:rPr>
            </w:pPr>
          </w:p>
          <w:p w:rsidR="0053451A" w:rsidRDefault="0053451A">
            <w:pPr>
              <w:pStyle w:val="tekstost"/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bezprzekładkowa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442199">
              <w:rPr>
                <w:noProof/>
                <w:sz w:val="16"/>
              </w:rPr>
              <w:drawing>
                <wp:inline distT="0" distB="0" distL="0" distR="0">
                  <wp:extent cx="866775" cy="781050"/>
                  <wp:effectExtent l="1905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pStyle w:val="tekstost"/>
              <w:rPr>
                <w:sz w:val="16"/>
              </w:rPr>
            </w:pP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 xml:space="preserve">na drogach 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 xml:space="preserve">o V &lt; </w:t>
            </w:r>
            <w:smartTag w:uri="urn:schemas-microsoft-com:office:smarttags" w:element="metricconverter">
              <w:smartTagPr>
                <w:attr w:name="ProductID" w:val="60 km/h"/>
              </w:smartTagPr>
              <w:r>
                <w:rPr>
                  <w:sz w:val="16"/>
                </w:rPr>
                <w:t>60 km/h</w:t>
              </w:r>
            </w:smartTag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i małym zagrożeniu</w:t>
            </w:r>
          </w:p>
          <w:p w:rsidR="0053451A" w:rsidRDefault="0053451A">
            <w:pPr>
              <w:pStyle w:val="tekstost"/>
              <w:rPr>
                <w:sz w:val="16"/>
              </w:rPr>
            </w:pPr>
            <w:r>
              <w:rPr>
                <w:sz w:val="16"/>
              </w:rPr>
              <w:t>wypadkowym</w:t>
            </w:r>
          </w:p>
        </w:tc>
      </w:tr>
    </w:tbl>
    <w:p w:rsidR="0053451A" w:rsidRDefault="0053451A">
      <w:r>
        <w:rPr>
          <w:b/>
        </w:rPr>
        <w:t xml:space="preserve">Załącznik 11.2 </w:t>
      </w:r>
      <w:r>
        <w:t>Bariery ochronne stalowe skrajne z prowadnicą z profilowanej taśmy</w:t>
      </w:r>
    </w:p>
    <w:p w:rsidR="0053451A" w:rsidRDefault="0053451A">
      <w:r>
        <w:tab/>
        <w:t xml:space="preserve">            stalowej stosowane na odcinkach dróg, według [32]</w:t>
      </w:r>
    </w:p>
    <w:p w:rsidR="0053451A" w:rsidRDefault="0053451A">
      <w:pPr>
        <w:spacing w:before="120"/>
      </w:pPr>
      <w:r>
        <w:t>a) bezprzekładkowa</w:t>
      </w:r>
      <w:r>
        <w:tab/>
      </w:r>
      <w:r>
        <w:tab/>
        <w:t>b) przekładkowa</w:t>
      </w:r>
      <w:r>
        <w:tab/>
      </w:r>
      <w:r>
        <w:tab/>
      </w:r>
      <w:r>
        <w:tab/>
        <w:t>c) wysięgnikowa</w:t>
      </w:r>
    </w:p>
    <w:p w:rsidR="0053451A" w:rsidRDefault="00442199">
      <w:pPr>
        <w:framePr w:hSpace="141" w:wrap="around" w:vAnchor="text" w:hAnchor="page" w:x="2587" w:y="166"/>
      </w:pPr>
      <w:r>
        <w:rPr>
          <w:noProof/>
        </w:rPr>
        <w:lastRenderedPageBreak/>
        <w:drawing>
          <wp:inline distT="0" distB="0" distL="0" distR="0">
            <wp:extent cx="4362450" cy="173355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  <w:r>
        <w:rPr>
          <w:b/>
        </w:rPr>
        <w:t xml:space="preserve">Załącznik 11.3. </w:t>
      </w:r>
      <w:r>
        <w:t xml:space="preserve">Zasady określania wysokości prowadnicy bariery nad poziomem terenu, </w:t>
      </w:r>
    </w:p>
    <w:p w:rsidR="0053451A" w:rsidRDefault="0053451A">
      <w:r>
        <w:tab/>
      </w:r>
      <w:r>
        <w:tab/>
        <w:t>wg [32]</w:t>
      </w:r>
    </w:p>
    <w:p w:rsidR="0053451A" w:rsidRDefault="0053451A">
      <w:pPr>
        <w:spacing w:before="120"/>
      </w:pPr>
      <w:r>
        <w:t>a) bariera na drodze zamiejskiej, b) bariera przy krawężniku ulicy, gdy prowadnica bariery znajduje się w płaszczyźnie krawędzi jezdni, c) bariera przy krawężniku ulicy, gdy prowadnica bariery jest odsunięta od płaszczyzny krawędzi jezdni</w:t>
      </w:r>
    </w:p>
    <w:p w:rsidR="0053451A" w:rsidRDefault="0053451A">
      <w:pPr>
        <w:spacing w:before="120"/>
      </w:pPr>
      <w:r>
        <w:tab/>
      </w:r>
      <w:r>
        <w:tab/>
        <w:t>a)</w:t>
      </w:r>
      <w:r>
        <w:tab/>
      </w:r>
      <w:r>
        <w:tab/>
      </w:r>
      <w:r>
        <w:tab/>
        <w:t>b)</w:t>
      </w:r>
      <w:r>
        <w:tab/>
      </w:r>
      <w:r>
        <w:tab/>
      </w:r>
      <w:r>
        <w:tab/>
        <w:t>c)</w:t>
      </w:r>
    </w:p>
    <w:p w:rsidR="0053451A" w:rsidRDefault="00442199">
      <w:pPr>
        <w:framePr w:hSpace="141" w:wrap="around" w:vAnchor="text" w:hAnchor="page" w:x="2587" w:y="113"/>
      </w:pPr>
      <w:r>
        <w:rPr>
          <w:noProof/>
        </w:rPr>
        <w:drawing>
          <wp:inline distT="0" distB="0" distL="0" distR="0">
            <wp:extent cx="4362450" cy="122872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  <w:r>
        <w:rPr>
          <w:b/>
        </w:rPr>
        <w:t xml:space="preserve">Załącznik 11.4.   </w:t>
      </w:r>
      <w:r>
        <w:t>Profilowana taśma stalowa typu  A  i  B,   wg   L. Mikołajków:   Drogowe</w:t>
      </w:r>
    </w:p>
    <w:p w:rsidR="0053451A" w:rsidRDefault="0053451A">
      <w:r>
        <w:tab/>
      </w:r>
      <w:r>
        <w:tab/>
        <w:t xml:space="preserve"> bariery ochronne, WKiŁ, 1983</w:t>
      </w:r>
    </w:p>
    <w:p w:rsidR="0053451A" w:rsidRDefault="00442199">
      <w:pPr>
        <w:framePr w:hSpace="141" w:wrap="around" w:vAnchor="text" w:hAnchor="page" w:x="2587" w:y="248"/>
      </w:pPr>
      <w:r>
        <w:rPr>
          <w:noProof/>
        </w:rPr>
        <w:lastRenderedPageBreak/>
        <w:drawing>
          <wp:inline distT="0" distB="0" distL="0" distR="0">
            <wp:extent cx="4181475" cy="465772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53451A"/>
    <w:p w:rsidR="0053451A" w:rsidRDefault="0053451A"/>
    <w:p w:rsidR="0053451A" w:rsidRDefault="0053451A">
      <w:pPr>
        <w:jc w:val="center"/>
        <w:rPr>
          <w:lang w:val="en-US"/>
        </w:rPr>
      </w:pPr>
      <w:r>
        <w:t xml:space="preserve">Omówienie różnic taśm stalowych typu </w:t>
      </w:r>
      <w:r>
        <w:rPr>
          <w:lang w:val="en-US"/>
        </w:rPr>
        <w:t>A i B</w:t>
      </w:r>
    </w:p>
    <w:p w:rsidR="0053451A" w:rsidRDefault="0053451A">
      <w:pPr>
        <w:spacing w:before="120"/>
      </w:pPr>
      <w:r>
        <w:tab/>
        <w:t>Profil taśmy typu A ma zaokrąglone krawędzie przetłoczeń taśmy, profil B ma spłaszczone krawędzie przetłoczeń.</w:t>
      </w:r>
    </w:p>
    <w:p w:rsidR="0053451A" w:rsidRDefault="0053451A">
      <w:r>
        <w:tab/>
        <w:t>Między obu rodzajami prowadnic nie występują wyraźne różnice w ich zachowaniu podczas kolizji - chociaż niektóre źródła stwierdzają, że profil B jest nieco korzystniejszy od profilu A.</w:t>
      </w:r>
    </w:p>
    <w:p w:rsidR="0053451A" w:rsidRDefault="0053451A">
      <w:r>
        <w:tab/>
        <w:t>Różnice technologiczne: Dla prowadnic o profilu B jest konieczne odpowiednie ukształtowanie jednego z końców taśmy, tak aby końce odcinków taśmy przylegały płasko do siebie. Przetłoczenia takie nie są konieczne w profilu A, który wykazuje większą sprężystość w przekroju poprzecznym.</w:t>
      </w:r>
    </w:p>
    <w:p w:rsidR="0053451A" w:rsidRDefault="0053451A">
      <w:r>
        <w:lastRenderedPageBreak/>
        <w:tab/>
        <w:t xml:space="preserve">Masa prowadnic przy grubości taśmy </w:t>
      </w:r>
      <w:smartTag w:uri="urn:schemas-microsoft-com:office:smarttags" w:element="metricconverter">
        <w:smartTagPr>
          <w:attr w:name="ProductID" w:val="3,0 mm"/>
        </w:smartTagPr>
        <w:r>
          <w:t>3,0 mm</w:t>
        </w:r>
      </w:smartTag>
      <w:r>
        <w:t xml:space="preserve"> wynosi dla profilu A około 12 kg/m, a dla profilu B około 11 kg/m.</w:t>
      </w:r>
    </w:p>
    <w:p w:rsidR="0053451A" w:rsidRDefault="0053451A">
      <w:r>
        <w:tab/>
        <w:t>Przy profilu B potrzebna jest mniejsza liczba śrub łączących odcinki taśmy niż przy profilu A.</w:t>
      </w:r>
    </w:p>
    <w:p w:rsidR="0053451A" w:rsidRDefault="0053451A">
      <w:pPr>
        <w:spacing w:before="120"/>
      </w:pPr>
      <w:r>
        <w:rPr>
          <w:b/>
        </w:rPr>
        <w:t xml:space="preserve">Załącznik 11.5. </w:t>
      </w:r>
      <w:r>
        <w:t>Dodatkowe urządzenia zabezpieczające użytkowników pojazdów</w:t>
      </w:r>
    </w:p>
    <w:p w:rsidR="0053451A" w:rsidRDefault="0053451A">
      <w:r>
        <w:tab/>
        <w:t xml:space="preserve">             jednośladowych na łukach drogi, wg [32]</w:t>
      </w:r>
    </w:p>
    <w:p w:rsidR="0053451A" w:rsidRDefault="0053451A">
      <w:pPr>
        <w:spacing w:before="120"/>
      </w:pPr>
      <w:r>
        <w:t>1 - dodatkowa prowadnica bariery</w:t>
      </w:r>
      <w:r>
        <w:tab/>
      </w:r>
      <w:r>
        <w:tab/>
      </w:r>
      <w:r>
        <w:tab/>
        <w:t>2 - osłony słupków bariery</w:t>
      </w:r>
    </w:p>
    <w:p w:rsidR="0053451A" w:rsidRDefault="00442199">
      <w:pPr>
        <w:framePr w:hSpace="141" w:wrap="around" w:vAnchor="text" w:hAnchor="page" w:x="3155" w:y="210"/>
      </w:pPr>
      <w:r>
        <w:rPr>
          <w:noProof/>
        </w:rPr>
        <w:drawing>
          <wp:inline distT="0" distB="0" distL="0" distR="0">
            <wp:extent cx="3638550" cy="165735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53451A">
      <w:pPr>
        <w:rPr>
          <w:sz w:val="16"/>
        </w:rPr>
      </w:pPr>
    </w:p>
    <w:p w:rsidR="0053451A" w:rsidRDefault="0053451A">
      <w:pPr>
        <w:spacing w:before="120"/>
      </w:pPr>
      <w:r>
        <w:rPr>
          <w:b/>
        </w:rPr>
        <w:t xml:space="preserve">Załącznik 11.6. </w:t>
      </w:r>
      <w:r>
        <w:t>Sposoby lokalizowania barier w przekroju poprzecznym drogi, wg [32]</w:t>
      </w:r>
    </w:p>
    <w:p w:rsidR="0053451A" w:rsidRDefault="00442199">
      <w:pPr>
        <w:framePr w:hSpace="141" w:wrap="around" w:vAnchor="text" w:hAnchor="page" w:x="2303" w:y="2782"/>
      </w:pPr>
      <w:r>
        <w:rPr>
          <w:noProof/>
        </w:rPr>
        <w:drawing>
          <wp:inline distT="0" distB="0" distL="0" distR="0">
            <wp:extent cx="4629150" cy="155257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F730FE">
      <w:pPr>
        <w:framePr w:hSpace="141" w:wrap="around" w:vAnchor="text" w:hAnchor="page" w:x="2267" w:y="137"/>
      </w:pPr>
      <w:r>
        <w:rPr>
          <w:noProof/>
        </w:rPr>
        <w:pict>
          <v:rect id="_x0000_s1026" style="position:absolute;left:0;text-align:left;margin-left:85.5pt;margin-top:14.55pt;width:255.65pt;height:14.25pt;z-index:251657728" o:allowincell="f" strokecolor="white" strokeweight="1pt">
            <v:fill color2="red"/>
            <v:textbox inset="1pt,1pt,1pt,1pt">
              <w:txbxContent>
                <w:p w:rsidR="0053451A" w:rsidRDefault="0053451A">
                  <w:r>
                    <w:t>Na drogach z pasami awaryjnymi (utwardzonymi poboczami)</w:t>
                  </w:r>
                </w:p>
              </w:txbxContent>
            </v:textbox>
          </v:rect>
        </w:pict>
      </w:r>
      <w:r w:rsidR="00442199">
        <w:rPr>
          <w:noProof/>
        </w:rPr>
        <w:drawing>
          <wp:inline distT="0" distB="0" distL="0" distR="0">
            <wp:extent cx="4629150" cy="159067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1A" w:rsidRDefault="0053451A">
      <w:pPr>
        <w:spacing w:before="120"/>
      </w:pPr>
      <w:r>
        <w:rPr>
          <w:b/>
        </w:rPr>
        <w:t xml:space="preserve">Załącznik 11.7. </w:t>
      </w:r>
      <w:r>
        <w:t>Zasady stosowania barier ochronnych stalowych na odcinkach dróg</w:t>
      </w:r>
    </w:p>
    <w:p w:rsidR="0053451A" w:rsidRDefault="0053451A">
      <w:r>
        <w:lastRenderedPageBreak/>
        <w:tab/>
        <w:t xml:space="preserve">             (wyciąg z WSDBO [32])</w:t>
      </w:r>
    </w:p>
    <w:p w:rsidR="0053451A" w:rsidRDefault="0053451A">
      <w:pPr>
        <w:spacing w:before="120"/>
      </w:pPr>
      <w:r>
        <w:t>1. Dopuszczone do stosowania konstrukcje barier</w:t>
      </w:r>
    </w:p>
    <w:p w:rsidR="0053451A" w:rsidRDefault="0053451A">
      <w:pPr>
        <w:spacing w:before="120"/>
      </w:pPr>
      <w:r>
        <w:tab/>
        <w:t>Stosowane mogą być tylko takie konstrukcje (typy i odmiany) drogowych barier ochronnych, które uprzednio były sprawdzone przy zastosowaniu odpowiednich metod doświadczalnych, określonych w punkcie 1.4 WSDBO.</w:t>
      </w:r>
    </w:p>
    <w:p w:rsidR="0053451A" w:rsidRDefault="0053451A">
      <w:r>
        <w:tab/>
        <w:t>Typ bariery i sposób osadzenia jej słupków należy ustalać w zależności od możliwości poprzecznego odkształcenia bariery podczas kolizji. Zaleca się stosowanie barier podatnych (typu I). Pozostałe typy barier stosuje się w przypadkach, gdy warunki terenowe uniemożliwiają odpowiednie odkształcenie bariery.</w:t>
      </w:r>
    </w:p>
    <w:p w:rsidR="0053451A" w:rsidRDefault="0053451A">
      <w:pPr>
        <w:spacing w:before="120"/>
      </w:pPr>
      <w:r>
        <w:t>2. Wysokość barier ochronnych stalowych</w:t>
      </w:r>
    </w:p>
    <w:p w:rsidR="0053451A" w:rsidRDefault="0053451A">
      <w:pPr>
        <w:spacing w:before="120"/>
      </w:pPr>
      <w:r>
        <w:tab/>
        <w:t xml:space="preserve">Wysokość stalowych barier ochronnych, mierzona od powierzchni, na której podczas kolizji znajduje się koło pojazdu samochodowego, do górnej krawędzi prowadnicy bariery, wynosi </w:t>
      </w:r>
      <w:smartTag w:uri="urn:schemas-microsoft-com:office:smarttags" w:element="metricconverter">
        <w:smartTagPr>
          <w:attr w:name="ProductID" w:val="0,75 m"/>
        </w:smartTagPr>
        <w:r>
          <w:t>0,75 m</w:t>
        </w:r>
      </w:smartTag>
      <w:r>
        <w:t xml:space="preserve"> (zgodnie z zasadami podanymi w załączniku 11.3).</w:t>
      </w:r>
    </w:p>
    <w:p w:rsidR="0053451A" w:rsidRDefault="0053451A">
      <w:pPr>
        <w:spacing w:before="120"/>
      </w:pPr>
      <w:r>
        <w:t>3. Dodatkowe urządzenia na słupkach barier</w:t>
      </w:r>
    </w:p>
    <w:p w:rsidR="0053451A" w:rsidRDefault="0053451A">
      <w:pPr>
        <w:spacing w:before="120"/>
      </w:pPr>
      <w:r>
        <w:tab/>
        <w:t>W przypadkach, gdy na drodze występuje znaczący ruch motocykli lub innych pojazdów jednośladowych, odbywający się z dużą prędkością - zaleca się zastosowanie dodatkowych urządzeń, zabezpieczających ich użytkowników przy przewróceniu się pojazdu przed bezpośrednim uderzeniem w słupki bariery ochronnej. Zalecane jest stosowanie np. dodatkowej, niżej umieszczonej prowadnicy bariery lub elastycznych osłon słupków bariery itp., zwłaszcza na wyjazdowych drogach łącznikowych o małych promieniach łuków na autostradach i drogach ekspresowych oraz na innych podobnych odcinkach dróg ogólnodostępnych (patrz załącznik 11.5).</w:t>
      </w:r>
    </w:p>
    <w:p w:rsidR="0053451A" w:rsidRDefault="0053451A">
      <w:pPr>
        <w:spacing w:before="120"/>
      </w:pPr>
      <w:r>
        <w:t>4. Lokalizacja barier wzdłuż drogi</w:t>
      </w:r>
    </w:p>
    <w:p w:rsidR="0053451A" w:rsidRDefault="0053451A">
      <w:pPr>
        <w:spacing w:before="120"/>
      </w:pPr>
      <w:r>
        <w:tab/>
        <w:t>Lokalizacja barier wzdłuż drogi jest ustalana w dokumentacji projektowej na podstawie kryteriów określonych w WSDBO pkt 2.2.</w:t>
      </w:r>
    </w:p>
    <w:p w:rsidR="0053451A" w:rsidRDefault="0053451A">
      <w:pPr>
        <w:spacing w:before="120"/>
      </w:pPr>
      <w:r>
        <w:t>5. Podatność barier</w:t>
      </w:r>
    </w:p>
    <w:p w:rsidR="0053451A" w:rsidRDefault="0053451A">
      <w:pPr>
        <w:spacing w:before="120"/>
      </w:pPr>
      <w:r>
        <w:tab/>
        <w:t>Jeśli producent nie podaje inaczej, to zalicza się do barier:</w:t>
      </w:r>
    </w:p>
    <w:p w:rsidR="0053451A" w:rsidRDefault="0053451A" w:rsidP="0053451A">
      <w:pPr>
        <w:numPr>
          <w:ilvl w:val="0"/>
          <w:numId w:val="5"/>
        </w:numPr>
        <w:ind w:left="284" w:hanging="284"/>
      </w:pPr>
      <w:r>
        <w:t xml:space="preserve">podatnych (typu I) - wszystkie typy i odmiany barier wysięgnikowych oraz odmiany barier pozostałych ze słupkami I, IPE, [ i </w:t>
      </w:r>
      <w:r>
        <w:sym w:font="Symbol" w:char="F0E5"/>
      </w:r>
      <w:r>
        <w:t xml:space="preserve"> </w:t>
      </w:r>
      <w:smartTag w:uri="urn:schemas-microsoft-com:office:smarttags" w:element="metricconverter">
        <w:smartTagPr>
          <w:attr w:name="ProductID" w:val="100 mm"/>
        </w:smartTagPr>
        <w:r>
          <w:t>100 mm</w:t>
        </w:r>
      </w:smartTag>
      <w:r>
        <w:t xml:space="preserve"> oraz rozstawem słupków </w:t>
      </w:r>
      <w:smartTag w:uri="urn:schemas-microsoft-com:office:smarttags" w:element="metricconverter">
        <w:smartTagPr>
          <w:attr w:name="ProductID" w:val="4,0 m"/>
        </w:smartTagPr>
        <w:r>
          <w:t>4,0 m</w:t>
        </w:r>
      </w:smartTag>
      <w:r>
        <w:t xml:space="preserve"> i </w:t>
      </w:r>
      <w:smartTag w:uri="urn:schemas-microsoft-com:office:smarttags" w:element="metricconverter">
        <w:smartTagPr>
          <w:attr w:name="ProductID" w:val="2,0 m"/>
        </w:smartTagPr>
        <w:r>
          <w:t>2,0 m</w:t>
        </w:r>
      </w:smartTag>
      <w:r>
        <w:t>,</w:t>
      </w:r>
    </w:p>
    <w:p w:rsidR="0053451A" w:rsidRDefault="0053451A" w:rsidP="0053451A">
      <w:pPr>
        <w:numPr>
          <w:ilvl w:val="0"/>
          <w:numId w:val="5"/>
        </w:numPr>
        <w:ind w:left="284" w:hanging="284"/>
      </w:pPr>
      <w:r>
        <w:t xml:space="preserve">o ograniczonej podatności (typu II) - bariery pozostałych typów i odmian ze słupkami </w:t>
      </w:r>
      <w:smartTag w:uri="urn:schemas-microsoft-com:office:smarttags" w:element="metricconverter">
        <w:smartTagPr>
          <w:attr w:name="ProductID" w:val="100 mm"/>
        </w:smartTagPr>
        <w:r>
          <w:t>100 mm</w:t>
        </w:r>
      </w:smartTag>
      <w:r>
        <w:t xml:space="preserve"> i </w:t>
      </w:r>
      <w:smartTag w:uri="urn:schemas-microsoft-com:office:smarttags" w:element="metricconverter">
        <w:smartTagPr>
          <w:attr w:name="ProductID" w:val="140 mm"/>
        </w:smartTagPr>
        <w:r>
          <w:t>140 mm</w:t>
        </w:r>
      </w:smartTag>
      <w:r>
        <w:t xml:space="preserve"> z rozstawem co </w:t>
      </w:r>
      <w:smartTag w:uri="urn:schemas-microsoft-com:office:smarttags" w:element="metricconverter">
        <w:smartTagPr>
          <w:attr w:name="ProductID" w:val="1,33 m"/>
        </w:smartTagPr>
        <w:r>
          <w:t>1,33 m</w:t>
        </w:r>
      </w:smartTag>
      <w:r>
        <w:t xml:space="preserve"> i </w:t>
      </w:r>
      <w:smartTag w:uri="urn:schemas-microsoft-com:office:smarttags" w:element="metricconverter">
        <w:smartTagPr>
          <w:attr w:name="ProductID" w:val="1,0 m"/>
        </w:smartTagPr>
        <w:r>
          <w:t>1,0 m</w:t>
        </w:r>
      </w:smartTag>
      <w:r>
        <w:t>,</w:t>
      </w:r>
    </w:p>
    <w:p w:rsidR="0053451A" w:rsidRDefault="0053451A" w:rsidP="0053451A">
      <w:pPr>
        <w:numPr>
          <w:ilvl w:val="0"/>
          <w:numId w:val="5"/>
        </w:numPr>
        <w:ind w:left="284" w:hanging="284"/>
      </w:pPr>
      <w:r>
        <w:t>sztywnych (typu III) - bariery o specjalnej konstrukcji (np. stalowe bariery rurowe) z wzmocnionymi i odpowiednio osadzonymi słupkami.</w:t>
      </w:r>
    </w:p>
    <w:p w:rsidR="0053451A" w:rsidRDefault="0053451A">
      <w:pPr>
        <w:keepNext/>
        <w:spacing w:before="120"/>
      </w:pPr>
      <w:r>
        <w:t>6. Zasady stosowania barier ochronnych stalowych</w:t>
      </w:r>
    </w:p>
    <w:p w:rsidR="0053451A" w:rsidRDefault="0053451A">
      <w:pPr>
        <w:spacing w:before="120"/>
      </w:pPr>
      <w:r>
        <w:tab/>
        <w:t>W barierach stalowych stosowane są prowadnice typu A lub B (zał. 11.4). Dopuszczone jest stosowanie prowadnic o innych przekrojach, pod warunkiem uprzedniego sprawdzenia konstrukcji, zgodnie z ustaleniem punktu 1.4 WSDBO.</w:t>
      </w:r>
    </w:p>
    <w:p w:rsidR="0053451A" w:rsidRDefault="0053451A">
      <w:r>
        <w:lastRenderedPageBreak/>
        <w:tab/>
        <w:t xml:space="preserve">Należy stosować profilowaną taśmę stalową o czynnej długości </w:t>
      </w:r>
      <w:smartTag w:uri="urn:schemas-microsoft-com:office:smarttags" w:element="metricconverter">
        <w:smartTagPr>
          <w:attr w:name="ProductID" w:val="4,0 m"/>
        </w:smartTagPr>
        <w:r>
          <w:t>4,0 m</w:t>
        </w:r>
      </w:smartTag>
      <w:r>
        <w:t xml:space="preserve"> (długości przed montażem </w:t>
      </w:r>
      <w:smartTag w:uri="urn:schemas-microsoft-com:office:smarttags" w:element="metricconverter">
        <w:smartTagPr>
          <w:attr w:name="ProductID" w:val="4,3 m"/>
        </w:smartTagPr>
        <w:r>
          <w:t>4,3 m</w:t>
        </w:r>
      </w:smartTag>
      <w:r>
        <w:t xml:space="preserve">). Odcinki taśmy o czynnej długości </w:t>
      </w:r>
      <w:smartTag w:uri="urn:schemas-microsoft-com:office:smarttags" w:element="metricconverter">
        <w:smartTagPr>
          <w:attr w:name="ProductID" w:val="2,0 m"/>
        </w:smartTagPr>
        <w:r>
          <w:t>2,0 m</w:t>
        </w:r>
      </w:smartTag>
      <w:r>
        <w:t xml:space="preserve">, </w:t>
      </w:r>
      <w:smartTag w:uri="urn:schemas-microsoft-com:office:smarttags" w:element="metricconverter">
        <w:smartTagPr>
          <w:attr w:name="ProductID" w:val="1,33 m"/>
        </w:smartTagPr>
        <w:r>
          <w:t>1,33 m</w:t>
        </w:r>
      </w:smartTag>
      <w:r>
        <w:t xml:space="preserve"> i </w:t>
      </w:r>
      <w:smartTag w:uri="urn:schemas-microsoft-com:office:smarttags" w:element="metricconverter">
        <w:smartTagPr>
          <w:attr w:name="ProductID" w:val="1,0 m"/>
        </w:smartTagPr>
        <w:r>
          <w:t>1,0 m</w:t>
        </w:r>
      </w:smartTag>
      <w:r>
        <w:t xml:space="preserve"> należy stosować tylko wyjątkowo, np. gdy całkowita długość odcinka bariery nie jest podzielona przez </w:t>
      </w:r>
      <w:smartTag w:uri="urn:schemas-microsoft-com:office:smarttags" w:element="metricconverter">
        <w:smartTagPr>
          <w:attr w:name="ProductID" w:val="4 m"/>
        </w:smartTagPr>
        <w:r>
          <w:t>4 m</w:t>
        </w:r>
      </w:smartTag>
      <w:r>
        <w:t>. Analogiczne długości należy przyjmować dla pasa profilowego.</w:t>
      </w:r>
    </w:p>
    <w:p w:rsidR="0053451A" w:rsidRDefault="0053451A">
      <w:r>
        <w:tab/>
        <w:t>W barierach bezprzekładkowych pas profilowy można stosować, gdy za barierą występuje ruch pieszy.</w:t>
      </w:r>
    </w:p>
    <w:p w:rsidR="0053451A" w:rsidRDefault="0053451A">
      <w:r>
        <w:tab/>
        <w:t xml:space="preserve">Bariery stalowe ze słupkami </w:t>
      </w:r>
      <w:smartTag w:uri="urn:schemas-microsoft-com:office:smarttags" w:element="metricconverter">
        <w:smartTagPr>
          <w:attr w:name="ProductID" w:val="140 mm"/>
        </w:smartTagPr>
        <w:r>
          <w:t>140 mm</w:t>
        </w:r>
      </w:smartTag>
      <w:r>
        <w:t>, poza obiektami mostowymi, należy stosować tylko w przypadkach, gdy za barierą występują obiekty lub przeszkody, wymagające szczególnego zabezpieczenia (słupy wysokiego napięcia, podpory wiaduktów itp.). Poza przypadkami wyjątkowymi - barier tych nie należy stosować na nasypach dróg.</w:t>
      </w:r>
    </w:p>
    <w:p w:rsidR="0053451A" w:rsidRDefault="0053451A">
      <w:r>
        <w:tab/>
        <w:t xml:space="preserve">Bariery stalowe na słupkach co </w:t>
      </w:r>
      <w:smartTag w:uri="urn:schemas-microsoft-com:office:smarttags" w:element="metricconverter">
        <w:smartTagPr>
          <w:attr w:name="ProductID" w:val="1,0 m"/>
        </w:smartTagPr>
        <w:r>
          <w:t>1,0 m</w:t>
        </w:r>
      </w:smartTag>
      <w:r>
        <w:t xml:space="preserve"> stosuje się tylko wyjątkowo - gdy występuje konieczność szczególnego wzmocnienia bariery.</w:t>
      </w:r>
    </w:p>
    <w:p w:rsidR="0053451A" w:rsidRDefault="0053451A">
      <w:pPr>
        <w:spacing w:before="120"/>
      </w:pPr>
      <w:r>
        <w:t>7. Lokalizacja barier w przekroju poprzecznym drogi</w:t>
      </w:r>
    </w:p>
    <w:p w:rsidR="0053451A" w:rsidRDefault="0053451A">
      <w:pPr>
        <w:spacing w:before="120"/>
      </w:pPr>
      <w:r>
        <w:tab/>
        <w:t>Najmniejsze odległości prowadnicy bariery wynoszą (zał. 11.6):</w:t>
      </w:r>
    </w:p>
    <w:p w:rsidR="0053451A" w:rsidRDefault="0053451A" w:rsidP="0053451A">
      <w:pPr>
        <w:numPr>
          <w:ilvl w:val="0"/>
          <w:numId w:val="6"/>
        </w:numPr>
      </w:pPr>
      <w:r>
        <w:t xml:space="preserve">od krawędzi pasa awaryjnego (utwardzonego pobocza)      - </w:t>
      </w:r>
      <w:smartTag w:uri="urn:schemas-microsoft-com:office:smarttags" w:element="metricconverter">
        <w:smartTagPr>
          <w:attr w:name="ProductID" w:val="0,5 m"/>
        </w:smartTagPr>
        <w:r>
          <w:t>0,5 m</w:t>
        </w:r>
      </w:smartTag>
      <w:r>
        <w:t>,</w:t>
      </w:r>
    </w:p>
    <w:p w:rsidR="0053451A" w:rsidRDefault="0053451A" w:rsidP="0053451A">
      <w:pPr>
        <w:numPr>
          <w:ilvl w:val="0"/>
          <w:numId w:val="6"/>
        </w:numPr>
      </w:pPr>
      <w:r>
        <w:t>od krawędzi pasa ruchu, gdy brak utwardzonego pobocza</w:t>
      </w:r>
      <w:r>
        <w:tab/>
        <w:t xml:space="preserve">- </w:t>
      </w:r>
      <w:smartTag w:uri="urn:schemas-microsoft-com:office:smarttags" w:element="metricconverter">
        <w:smartTagPr>
          <w:attr w:name="ProductID" w:val="1,0 m"/>
        </w:smartTagPr>
        <w:r>
          <w:t>1,0 m</w:t>
        </w:r>
      </w:smartTag>
      <w:r>
        <w:t>,</w:t>
      </w:r>
    </w:p>
    <w:p w:rsidR="0053451A" w:rsidRDefault="0053451A" w:rsidP="0053451A">
      <w:pPr>
        <w:numPr>
          <w:ilvl w:val="0"/>
          <w:numId w:val="6"/>
        </w:numPr>
      </w:pPr>
      <w:r>
        <w:t xml:space="preserve">od krawężnika o wysokości co najmniej </w:t>
      </w:r>
      <w:smartTag w:uri="urn:schemas-microsoft-com:office:smarttags" w:element="metricconverter">
        <w:smartTagPr>
          <w:attr w:name="ProductID" w:val="0,14 m"/>
        </w:smartTagPr>
        <w:r>
          <w:t>0,14 m</w:t>
        </w:r>
      </w:smartTag>
      <w:r>
        <w:tab/>
      </w:r>
      <w:r>
        <w:tab/>
        <w:t xml:space="preserve">- </w:t>
      </w:r>
      <w:smartTag w:uri="urn:schemas-microsoft-com:office:smarttags" w:element="metricconverter">
        <w:smartTagPr>
          <w:attr w:name="ProductID" w:val="0,5 m"/>
        </w:smartTagPr>
        <w:r>
          <w:t>0,5 m</w:t>
        </w:r>
      </w:smartTag>
    </w:p>
    <w:p w:rsidR="0053451A" w:rsidRDefault="0053451A">
      <w:r>
        <w:t xml:space="preserve">      (warunku tego nie stosuje się, gdy spełniony jest warunek b).</w:t>
      </w:r>
    </w:p>
    <w:p w:rsidR="0053451A" w:rsidRDefault="0053451A">
      <w:pPr>
        <w:spacing w:before="120"/>
      </w:pPr>
      <w:r>
        <w:t>8. Inne ustalenia</w:t>
      </w:r>
    </w:p>
    <w:p w:rsidR="0053451A" w:rsidRDefault="0053451A">
      <w:pPr>
        <w:spacing w:before="120"/>
      </w:pPr>
      <w:r>
        <w:tab/>
        <w:t>Lokalizację oraz długość i sposób konstruowania odcinków przejściowych, początkowych i końcowych ustala dokumentacja projektowa na podstawie ustaleń określonych w WSDBO.</w:t>
      </w: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</w:p>
    <w:p w:rsidR="0053451A" w:rsidRDefault="0053451A">
      <w:pPr>
        <w:spacing w:before="120"/>
      </w:pPr>
      <w:r>
        <w:rPr>
          <w:b/>
        </w:rPr>
        <w:t xml:space="preserve">Załącznik 11.8. </w:t>
      </w:r>
      <w:r>
        <w:t xml:space="preserve">Wymiary najczęściej stosowanych słupków stalowych w barierach </w:t>
      </w:r>
    </w:p>
    <w:p w:rsidR="0053451A" w:rsidRDefault="0053451A">
      <w:pPr>
        <w:spacing w:after="120"/>
      </w:pPr>
      <w:r>
        <w:tab/>
        <w:t xml:space="preserve">             ochronnych stalowych (wg katalogów producentów barier)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417"/>
        <w:gridCol w:w="851"/>
        <w:gridCol w:w="850"/>
        <w:gridCol w:w="852"/>
        <w:gridCol w:w="1275"/>
        <w:gridCol w:w="586"/>
        <w:gridCol w:w="586"/>
        <w:gridCol w:w="671"/>
      </w:tblGrid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</w:pPr>
            <w:r>
              <w:rPr>
                <w:sz w:val="16"/>
              </w:rPr>
              <w:t>Lp.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</w:tcBorders>
          </w:tcPr>
          <w:p w:rsidR="0053451A" w:rsidRDefault="0053451A">
            <w:pPr>
              <w:jc w:val="center"/>
            </w:pPr>
            <w:r>
              <w:rPr>
                <w:sz w:val="16"/>
              </w:rPr>
              <w:t xml:space="preserve"> Przekrój poprzeczny</w:t>
            </w:r>
          </w:p>
        </w:tc>
        <w:tc>
          <w:tcPr>
            <w:tcW w:w="25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Wymiary przekroju poprzecznego, mm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Przekrój</w:t>
            </w:r>
          </w:p>
        </w:tc>
        <w:tc>
          <w:tcPr>
            <w:tcW w:w="18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Dopuszczalna odchyłka, mm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bottom w:val="double" w:sz="6" w:space="0" w:color="auto"/>
            </w:tcBorders>
          </w:tcPr>
          <w:p w:rsidR="0053451A" w:rsidRDefault="0053451A">
            <w:pPr>
              <w:jc w:val="center"/>
            </w:pPr>
          </w:p>
        </w:tc>
        <w:tc>
          <w:tcPr>
            <w:tcW w:w="1417" w:type="dxa"/>
            <w:tcBorders>
              <w:left w:val="single" w:sz="6" w:space="0" w:color="auto"/>
              <w:bottom w:val="double" w:sz="6" w:space="0" w:color="auto"/>
            </w:tcBorders>
          </w:tcPr>
          <w:p w:rsidR="0053451A" w:rsidRDefault="0053451A">
            <w:pPr>
              <w:jc w:val="center"/>
            </w:pPr>
            <w:r>
              <w:rPr>
                <w:sz w:val="16"/>
              </w:rPr>
              <w:t>wg normy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wysokość</w:t>
            </w:r>
          </w:p>
        </w:tc>
        <w:tc>
          <w:tcPr>
            <w:tcW w:w="850" w:type="dxa"/>
            <w:tcBorders>
              <w:left w:val="nil"/>
              <w:bottom w:val="doub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szerokość</w:t>
            </w:r>
          </w:p>
        </w:tc>
        <w:tc>
          <w:tcPr>
            <w:tcW w:w="851" w:type="dxa"/>
            <w:tcBorders>
              <w:left w:val="single" w:sz="6" w:space="0" w:color="auto"/>
              <w:bottom w:val="doub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grubość</w:t>
            </w:r>
          </w:p>
        </w:tc>
        <w:tc>
          <w:tcPr>
            <w:tcW w:w="1275" w:type="dxa"/>
            <w:tcBorders>
              <w:left w:val="single" w:sz="6" w:space="0" w:color="auto"/>
              <w:bottom w:val="doub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t>cm</w:t>
            </w:r>
            <w:r>
              <w:rPr>
                <w:vertAlign w:val="superscript"/>
              </w:rPr>
              <w:t>2</w:t>
            </w:r>
          </w:p>
        </w:tc>
        <w:tc>
          <w:tcPr>
            <w:tcW w:w="586" w:type="dxa"/>
            <w:tcBorders>
              <w:left w:val="single" w:sz="6" w:space="0" w:color="auto"/>
              <w:bottom w:val="doub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wys.</w:t>
            </w:r>
          </w:p>
        </w:tc>
        <w:tc>
          <w:tcPr>
            <w:tcW w:w="58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szer.</w:t>
            </w:r>
          </w:p>
        </w:tc>
        <w:tc>
          <w:tcPr>
            <w:tcW w:w="671" w:type="dxa"/>
            <w:tcBorders>
              <w:left w:val="nil"/>
              <w:bottom w:val="doub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grub.</w:t>
            </w:r>
          </w:p>
        </w:tc>
      </w:tr>
      <w:tr w:rsidR="0053451A">
        <w:tc>
          <w:tcPr>
            <w:tcW w:w="49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>Dwuteowy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PN-H-93407 [14]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4,5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5,1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5,7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10,6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18,3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1,5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1,5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1,5</w:t>
            </w:r>
          </w:p>
        </w:tc>
        <w:tc>
          <w:tcPr>
            <w:tcW w:w="6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0,5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>Dwuteowy, równo-ległościenny, IPE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PN-H-93419 [15]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4,1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10,3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16,4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+3,-2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+3,-2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>0,75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rPr>
                <w:sz w:val="16"/>
              </w:rPr>
            </w:pPr>
            <w:r>
              <w:rPr>
                <w:sz w:val="16"/>
              </w:rPr>
              <w:t xml:space="preserve">Ceowy (walcowany) 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PN-H-93403 [13]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13,5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17,0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20,4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+0,4 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-1,0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jw.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jw.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>Ceowy  (gięty na</w:t>
            </w:r>
          </w:p>
          <w:p w:rsidR="0053451A" w:rsidRDefault="0053451A">
            <w:pPr>
              <w:jc w:val="left"/>
              <w:rPr>
                <w:sz w:val="16"/>
              </w:rPr>
            </w:pPr>
            <w:r>
              <w:rPr>
                <w:sz w:val="16"/>
              </w:rPr>
              <w:t>zimno)   PN-H-93460-03 [16]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  <w:p w:rsidR="0053451A" w:rsidRDefault="0053451A">
            <w:pPr>
              <w:spacing w:after="60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50, 60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50,60,80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50,60,80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od 4 do 6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4 do 6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4 do 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od7,33 do 11,67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od8,13 do 15,27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od9,73 do 16,47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2,5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Ceownik półzamk-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nięty prostokątny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PN-H-93461-18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[19]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6,33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1,5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1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/>
              <w:jc w:val="center"/>
              <w:rPr>
                <w:sz w:val="16"/>
              </w:rPr>
            </w:pPr>
          </w:p>
          <w:p w:rsidR="0053451A" w:rsidRDefault="0053451A">
            <w:pPr>
              <w:spacing w:before="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Zetownik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PN-H-93460-07</w:t>
            </w:r>
          </w:p>
          <w:p w:rsidR="0053451A" w:rsidRDefault="0053451A">
            <w:pPr>
              <w:rPr>
                <w:sz w:val="16"/>
              </w:rPr>
            </w:pPr>
            <w:r>
              <w:rPr>
                <w:sz w:val="16"/>
              </w:rPr>
              <w:t>[17]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60, 80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60, 80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od 4 do 6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4 do 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od8,13 do 14,07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od8,93 do 15,27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2,5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2,5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3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3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53451A" w:rsidRDefault="0053451A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53451A"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rPr>
                <w:sz w:val="16"/>
              </w:rPr>
            </w:pPr>
            <w:r>
              <w:rPr>
                <w:sz w:val="16"/>
              </w:rPr>
              <w:t>Sigma(brak normy)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+2, -1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t>+2, -1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51A" w:rsidRDefault="0053451A">
            <w:pPr>
              <w:spacing w:before="60" w:after="60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1"/>
            </w:r>
            <w:r>
              <w:rPr>
                <w:sz w:val="16"/>
              </w:rPr>
              <w:t xml:space="preserve"> 0,18</w:t>
            </w:r>
          </w:p>
        </w:tc>
      </w:tr>
    </w:tbl>
    <w:p w:rsidR="0053451A" w:rsidRDefault="0053451A">
      <w:pPr>
        <w:spacing w:after="120"/>
      </w:pPr>
    </w:p>
    <w:p w:rsidR="0053451A" w:rsidRDefault="0053451A">
      <w:r>
        <w:rPr>
          <w:b/>
        </w:rPr>
        <w:t xml:space="preserve">Załącznik 11.9. </w:t>
      </w:r>
      <w:r>
        <w:t>Najczęściej stosowane przekładki w barierach ochronnych stalowych</w:t>
      </w:r>
    </w:p>
    <w:p w:rsidR="0053451A" w:rsidRDefault="0053451A">
      <w:pPr>
        <w:spacing w:after="120"/>
      </w:pPr>
      <w:r>
        <w:tab/>
        <w:t xml:space="preserve">             (wg katalogów producentów barier)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1559"/>
        <w:gridCol w:w="2127"/>
        <w:gridCol w:w="1909"/>
      </w:tblGrid>
      <w:tr w:rsidR="0053451A">
        <w:tc>
          <w:tcPr>
            <w:tcW w:w="1913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60" w:after="60"/>
              <w:jc w:val="center"/>
            </w:pPr>
            <w:r>
              <w:t>Przekrój poprzeczny</w:t>
            </w:r>
          </w:p>
        </w:tc>
        <w:tc>
          <w:tcPr>
            <w:tcW w:w="1559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60" w:after="60"/>
              <w:jc w:val="center"/>
            </w:pPr>
            <w:r>
              <w:t>Wysokość,  mm</w:t>
            </w:r>
          </w:p>
        </w:tc>
        <w:tc>
          <w:tcPr>
            <w:tcW w:w="2127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60" w:after="60"/>
              <w:jc w:val="center"/>
            </w:pPr>
            <w:r>
              <w:t>Szerokość (stopki), mm</w:t>
            </w:r>
          </w:p>
        </w:tc>
        <w:tc>
          <w:tcPr>
            <w:tcW w:w="1909" w:type="dxa"/>
            <w:tcBorders>
              <w:bottom w:val="double" w:sz="6" w:space="0" w:color="auto"/>
            </w:tcBorders>
          </w:tcPr>
          <w:p w:rsidR="0053451A" w:rsidRDefault="0053451A">
            <w:pPr>
              <w:spacing w:before="60" w:after="60"/>
              <w:jc w:val="center"/>
            </w:pPr>
            <w:r>
              <w:t>Norma</w:t>
            </w:r>
          </w:p>
        </w:tc>
      </w:tr>
      <w:tr w:rsidR="0053451A">
        <w:tc>
          <w:tcPr>
            <w:tcW w:w="1913" w:type="dxa"/>
            <w:tcBorders>
              <w:top w:val="nil"/>
            </w:tcBorders>
          </w:tcPr>
          <w:p w:rsidR="0053451A" w:rsidRDefault="0053451A">
            <w:pPr>
              <w:spacing w:before="60"/>
            </w:pPr>
            <w:r>
              <w:t>Ceownik</w:t>
            </w:r>
          </w:p>
          <w:p w:rsidR="0053451A" w:rsidRDefault="0053451A">
            <w:r>
              <w:t>Ceownik</w:t>
            </w:r>
          </w:p>
          <w:p w:rsidR="0053451A" w:rsidRDefault="0053451A">
            <w:r>
              <w:t>Dwuteownik</w:t>
            </w:r>
          </w:p>
          <w:p w:rsidR="0053451A" w:rsidRDefault="0053451A">
            <w:r>
              <w:t>Prostokątny</w:t>
            </w:r>
          </w:p>
        </w:tc>
        <w:tc>
          <w:tcPr>
            <w:tcW w:w="1559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100</w:t>
            </w:r>
          </w:p>
          <w:p w:rsidR="0053451A" w:rsidRDefault="0053451A">
            <w:pPr>
              <w:jc w:val="center"/>
            </w:pPr>
            <w:r>
              <w:t>120</w:t>
            </w:r>
          </w:p>
          <w:p w:rsidR="0053451A" w:rsidRDefault="0053451A">
            <w:pPr>
              <w:jc w:val="center"/>
            </w:pPr>
            <w:r>
              <w:t>120</w:t>
            </w:r>
          </w:p>
          <w:p w:rsidR="0053451A" w:rsidRDefault="0053451A">
            <w:pPr>
              <w:jc w:val="center"/>
            </w:pPr>
            <w:r>
              <w:t>100</w:t>
            </w:r>
          </w:p>
        </w:tc>
        <w:tc>
          <w:tcPr>
            <w:tcW w:w="2127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50</w:t>
            </w:r>
          </w:p>
          <w:p w:rsidR="0053451A" w:rsidRDefault="0053451A">
            <w:pPr>
              <w:jc w:val="center"/>
            </w:pPr>
            <w:r>
              <w:t>55</w:t>
            </w:r>
          </w:p>
          <w:p w:rsidR="0053451A" w:rsidRDefault="0053451A">
            <w:pPr>
              <w:jc w:val="center"/>
            </w:pPr>
            <w:r>
              <w:t>64</w:t>
            </w:r>
          </w:p>
          <w:p w:rsidR="0053451A" w:rsidRDefault="0053451A">
            <w:pPr>
              <w:jc w:val="center"/>
            </w:pPr>
            <w:r>
              <w:t>60</w:t>
            </w:r>
          </w:p>
        </w:tc>
        <w:tc>
          <w:tcPr>
            <w:tcW w:w="1909" w:type="dxa"/>
            <w:tcBorders>
              <w:top w:val="nil"/>
            </w:tcBorders>
          </w:tcPr>
          <w:p w:rsidR="0053451A" w:rsidRDefault="0053451A">
            <w:pPr>
              <w:spacing w:before="60"/>
              <w:jc w:val="center"/>
            </w:pPr>
            <w:r>
              <w:t>PN-H-93403 [13]</w:t>
            </w:r>
          </w:p>
          <w:p w:rsidR="0053451A" w:rsidRDefault="0053451A">
            <w:pPr>
              <w:jc w:val="center"/>
            </w:pPr>
            <w:r>
              <w:t>PN-H-93403 [13]</w:t>
            </w:r>
          </w:p>
          <w:p w:rsidR="0053451A" w:rsidRDefault="0053451A">
            <w:pPr>
              <w:jc w:val="center"/>
            </w:pPr>
            <w:r>
              <w:t>PN-H-93419 [15]</w:t>
            </w:r>
          </w:p>
          <w:p w:rsidR="0053451A" w:rsidRDefault="0053451A">
            <w:pPr>
              <w:spacing w:after="60"/>
              <w:jc w:val="center"/>
            </w:pPr>
            <w:r>
              <w:t>BN-73/0658-01 [26]</w:t>
            </w:r>
          </w:p>
        </w:tc>
      </w:tr>
    </w:tbl>
    <w:p w:rsidR="0053451A" w:rsidRDefault="0053451A"/>
    <w:p w:rsidR="0053451A" w:rsidRDefault="0053451A"/>
    <w:sectPr w:rsidR="0053451A" w:rsidSect="00630CF5">
      <w:headerReference w:type="even" r:id="rId32"/>
      <w:headerReference w:type="first" r:id="rId33"/>
      <w:pgSz w:w="11907" w:h="16840" w:code="9"/>
      <w:pgMar w:top="3119" w:right="2268" w:bottom="3119" w:left="2268" w:header="2268" w:footer="283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3D0" w:rsidRDefault="001173D0">
      <w:r>
        <w:separator/>
      </w:r>
    </w:p>
  </w:endnote>
  <w:endnote w:type="continuationSeparator" w:id="0">
    <w:p w:rsidR="001173D0" w:rsidRDefault="00117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8FF19F-0035-42FC-811B-A655899F122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26BE5B9D-128F-41E4-98BC-E542F4A7AE8B}"/>
    <w:embedBold r:id="rId3" w:fontKey="{6CD28BE3-0AD4-4581-9690-BB8BA7AD9974}"/>
    <w:embedItalic r:id="rId4" w:fontKey="{441F79C5-F22D-4258-A5E9-36F7E9457596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B4E9A804-3841-4BDA-84CF-4DF4675F4D0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28C8DA3D-524A-474E-9F28-33BA612B5A6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6222941-39A5-4D41-B571-B808D13071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B3729639-84C1-4F22-964D-81BEC7BE233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4910BB28-2E4A-4CD9-9A4A-66B00D00046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3D0" w:rsidRDefault="001173D0">
      <w:r>
        <w:separator/>
      </w:r>
    </w:p>
  </w:footnote>
  <w:footnote w:type="continuationSeparator" w:id="0">
    <w:p w:rsidR="001173D0" w:rsidRDefault="00117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51A" w:rsidRDefault="0053451A">
    <w:pPr>
      <w:rPr>
        <w:sz w:val="19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71"/>
      <w:gridCol w:w="4820"/>
      <w:gridCol w:w="918"/>
    </w:tblGrid>
    <w:tr w:rsidR="0053451A">
      <w:tc>
        <w:tcPr>
          <w:tcW w:w="1771" w:type="dxa"/>
        </w:tcPr>
        <w:p w:rsidR="0053451A" w:rsidRDefault="0053451A">
          <w:pPr>
            <w:pStyle w:val="Nagwek"/>
            <w:spacing w:after="120"/>
            <w:rPr>
              <w:sz w:val="23"/>
            </w:rPr>
          </w:pPr>
          <w:r>
            <w:rPr>
              <w:rFonts w:ascii="Times New Roman" w:hAnsi="Times New Roman"/>
              <w:i/>
              <w:sz w:val="19"/>
            </w:rPr>
            <w:t>D-07.05.01</w:t>
          </w:r>
        </w:p>
      </w:tc>
      <w:tc>
        <w:tcPr>
          <w:tcW w:w="4820" w:type="dxa"/>
        </w:tcPr>
        <w:p w:rsidR="0053451A" w:rsidRDefault="0053451A">
          <w:pPr>
            <w:pStyle w:val="Nagwek"/>
            <w:rPr>
              <w:sz w:val="23"/>
            </w:rPr>
          </w:pPr>
          <w:r>
            <w:rPr>
              <w:rFonts w:ascii="Times New Roman" w:hAnsi="Times New Roman"/>
              <w:i/>
              <w:sz w:val="19"/>
            </w:rPr>
            <w:t>Bariery ochronne stalowe</w:t>
          </w:r>
        </w:p>
      </w:tc>
      <w:tc>
        <w:tcPr>
          <w:tcW w:w="918" w:type="dxa"/>
        </w:tcPr>
        <w:p w:rsidR="0053451A" w:rsidRDefault="00F730FE">
          <w:pPr>
            <w:pStyle w:val="Nagwek"/>
            <w:jc w:val="right"/>
            <w:rPr>
              <w:sz w:val="23"/>
            </w:rPr>
          </w:pPr>
          <w:r>
            <w:rPr>
              <w:rStyle w:val="Numerstrony"/>
              <w:rFonts w:ascii="Times New Roman" w:hAnsi="Times New Roman"/>
              <w:sz w:val="19"/>
            </w:rPr>
            <w:fldChar w:fldCharType="begin"/>
          </w:r>
          <w:r w:rsidR="0053451A">
            <w:rPr>
              <w:rStyle w:val="Numerstrony"/>
              <w:rFonts w:ascii="Times New Roman" w:hAnsi="Times New Roman"/>
              <w:sz w:val="19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19"/>
            </w:rPr>
            <w:fldChar w:fldCharType="separate"/>
          </w:r>
          <w:r w:rsidR="00272F94">
            <w:rPr>
              <w:rStyle w:val="Numerstrony"/>
              <w:rFonts w:ascii="Times New Roman" w:hAnsi="Times New Roman"/>
              <w:noProof/>
              <w:sz w:val="19"/>
            </w:rPr>
            <w:t>15</w:t>
          </w:r>
          <w:r>
            <w:rPr>
              <w:rStyle w:val="Numerstrony"/>
              <w:rFonts w:ascii="Times New Roman" w:hAnsi="Times New Roman"/>
              <w:sz w:val="19"/>
            </w:rPr>
            <w:fldChar w:fldCharType="end"/>
          </w:r>
        </w:p>
      </w:tc>
    </w:tr>
  </w:tbl>
  <w:p w:rsidR="0053451A" w:rsidRDefault="0053451A">
    <w:pPr>
      <w:pStyle w:val="Nagwek"/>
      <w:rPr>
        <w:sz w:val="23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51A" w:rsidRDefault="0053451A">
    <w:pPr>
      <w:pStyle w:val="Nagwek"/>
      <w:rPr>
        <w:rFonts w:ascii="Times New Roman" w:hAnsi="Times New Roman"/>
        <w:sz w:val="19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"/>
      <w:gridCol w:w="4819"/>
      <w:gridCol w:w="1769"/>
    </w:tblGrid>
    <w:tr w:rsidR="0053451A">
      <w:tc>
        <w:tcPr>
          <w:tcW w:w="921" w:type="dxa"/>
          <w:tcBorders>
            <w:bottom w:val="single" w:sz="6" w:space="0" w:color="auto"/>
          </w:tcBorders>
        </w:tcPr>
        <w:p w:rsidR="0053451A" w:rsidRDefault="00F730FE">
          <w:pPr>
            <w:pStyle w:val="Nagwek"/>
            <w:spacing w:after="120"/>
            <w:rPr>
              <w:rFonts w:ascii="Times New Roman" w:hAnsi="Times New Roman"/>
              <w:sz w:val="19"/>
            </w:rPr>
          </w:pPr>
          <w:r>
            <w:rPr>
              <w:rStyle w:val="Numerstrony"/>
              <w:rFonts w:ascii="Times New Roman" w:hAnsi="Times New Roman"/>
              <w:sz w:val="19"/>
            </w:rPr>
            <w:fldChar w:fldCharType="begin"/>
          </w:r>
          <w:r w:rsidR="0053451A">
            <w:rPr>
              <w:rStyle w:val="Numerstrony"/>
              <w:rFonts w:ascii="Times New Roman" w:hAnsi="Times New Roman"/>
              <w:sz w:val="19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19"/>
            </w:rPr>
            <w:fldChar w:fldCharType="separate"/>
          </w:r>
          <w:r w:rsidR="00272F94">
            <w:rPr>
              <w:rStyle w:val="Numerstrony"/>
              <w:rFonts w:ascii="Times New Roman" w:hAnsi="Times New Roman"/>
              <w:noProof/>
              <w:sz w:val="19"/>
            </w:rPr>
            <w:t>16</w:t>
          </w:r>
          <w:r>
            <w:rPr>
              <w:rStyle w:val="Numerstrony"/>
              <w:rFonts w:ascii="Times New Roman" w:hAnsi="Times New Roman"/>
              <w:sz w:val="19"/>
            </w:rPr>
            <w:fldChar w:fldCharType="end"/>
          </w:r>
        </w:p>
      </w:tc>
      <w:tc>
        <w:tcPr>
          <w:tcW w:w="4819" w:type="dxa"/>
        </w:tcPr>
        <w:p w:rsidR="0053451A" w:rsidRDefault="0053451A">
          <w:pPr>
            <w:pStyle w:val="Nagwek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i/>
              <w:sz w:val="19"/>
            </w:rPr>
            <w:t>Bariery ochronne stalowe</w:t>
          </w:r>
        </w:p>
      </w:tc>
      <w:tc>
        <w:tcPr>
          <w:tcW w:w="1769" w:type="dxa"/>
        </w:tcPr>
        <w:p w:rsidR="0053451A" w:rsidRDefault="0053451A">
          <w:pPr>
            <w:pStyle w:val="Nagwek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i/>
              <w:sz w:val="19"/>
            </w:rPr>
            <w:t>D-07.05.01</w:t>
          </w:r>
        </w:p>
      </w:tc>
    </w:tr>
  </w:tbl>
  <w:p w:rsidR="0053451A" w:rsidRDefault="0053451A">
    <w:pPr>
      <w:pStyle w:val="Nagwek"/>
      <w:rPr>
        <w:rFonts w:ascii="Times New Roman" w:hAnsi="Times New Roman"/>
        <w:sz w:val="19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51A" w:rsidRDefault="0053451A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EA8810"/>
    <w:lvl w:ilvl="0">
      <w:numFmt w:val="bullet"/>
      <w:lvlText w:val="*"/>
      <w:lvlJc w:val="left"/>
    </w:lvl>
  </w:abstractNum>
  <w:abstractNum w:abstractNumId="1">
    <w:nsid w:val="1AAC7CB7"/>
    <w:multiLevelType w:val="singleLevel"/>
    <w:tmpl w:val="1450A05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>
    <w:nsid w:val="37BC5E1E"/>
    <w:multiLevelType w:val="singleLevel"/>
    <w:tmpl w:val="1450A05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3">
    <w:nsid w:val="5A414432"/>
    <w:multiLevelType w:val="singleLevel"/>
    <w:tmpl w:val="1450A05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4">
    <w:nsid w:val="7D5B6885"/>
    <w:multiLevelType w:val="singleLevel"/>
    <w:tmpl w:val="1450A05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F129E7"/>
    <w:rsid w:val="000D24D1"/>
    <w:rsid w:val="001173D0"/>
    <w:rsid w:val="00272F94"/>
    <w:rsid w:val="003230B4"/>
    <w:rsid w:val="00442199"/>
    <w:rsid w:val="0053451A"/>
    <w:rsid w:val="00630CF5"/>
    <w:rsid w:val="007F62C5"/>
    <w:rsid w:val="00BC05E4"/>
    <w:rsid w:val="00C9588F"/>
    <w:rsid w:val="00D377FB"/>
    <w:rsid w:val="00F129E7"/>
    <w:rsid w:val="00F73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630CF5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630CF5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630CF5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630CF5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630CF5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630CF5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630CF5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630CF5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630CF5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630CF5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630CF5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630CF5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630CF5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630CF5"/>
  </w:style>
  <w:style w:type="paragraph" w:customStyle="1" w:styleId="StylIwony">
    <w:name w:val="Styl Iwony"/>
    <w:basedOn w:val="Normalny"/>
    <w:rsid w:val="00630CF5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630CF5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630CF5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630CF5"/>
  </w:style>
  <w:style w:type="paragraph" w:customStyle="1" w:styleId="tekstost">
    <w:name w:val="tekst ost"/>
    <w:basedOn w:val="Normalny"/>
    <w:rsid w:val="00630CF5"/>
  </w:style>
  <w:style w:type="character" w:styleId="Odwoanieprzypisudolnego">
    <w:name w:val="footnote reference"/>
    <w:basedOn w:val="Domylnaczcionkaakapitu"/>
    <w:semiHidden/>
    <w:rsid w:val="00630CF5"/>
    <w:rPr>
      <w:vertAlign w:val="superscript"/>
    </w:rPr>
  </w:style>
  <w:style w:type="paragraph" w:styleId="Tekstdymka">
    <w:name w:val="Balloon Text"/>
    <w:basedOn w:val="Normalny"/>
    <w:link w:val="TekstdymkaZnak"/>
    <w:rsid w:val="00F129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12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oleObject" Target="embeddings/oleObject4.bin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070501%20bariery%20stal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d070501 bariery stalowe</Template>
  <TotalTime>1</TotalTime>
  <Pages>1</Pages>
  <Words>5858</Words>
  <Characters>35152</Characters>
  <Application>Microsoft Office Word</Application>
  <DocSecurity>0</DocSecurity>
  <Lines>292</Lines>
  <Paragraphs>81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40</vt:i4>
      </vt:variant>
      <vt:variant>
        <vt:lpstr>D-07.05.01</vt:lpstr>
      </vt:variant>
      <vt:variant>
        <vt:i4>0</vt:i4>
      </vt:variant>
    </vt:vector>
  </HeadingPairs>
  <TitlesOfParts>
    <vt:vector size="41" baseType="lpstr">
      <vt:lpstr>D-07.05.01</vt:lpstr>
      <vt:lpstr>1. WSTĘP</vt:lpstr>
      <vt:lpstr>    1.1. Przedmiot OST</vt:lpstr>
      <vt:lpstr>    1.2. Zakres stosowania OST</vt:lpstr>
      <vt:lpstr>    1.3. Zakres robót objętych OST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2.2. Materiały do wykonania barier ochronnych stalowych</vt:lpstr>
      <vt:lpstr>    2.3. Elementy do wykonania barier ochronnych stalowych</vt:lpstr>
      <vt:lpstr>    2.4. Materiały do wykonania elementów betonowych</vt:lpstr>
      <vt:lpstr>    2.5. Składowanie materiałów</vt:lpstr>
      <vt:lpstr>3. sprzęt</vt:lpstr>
      <vt:lpstr>    3.1. Ogólne wymagania dotyczące sprzętu</vt:lpstr>
      <vt:lpstr>    3.2. Sprzęt do wykonania barier</vt:lpstr>
      <vt:lpstr>4. transport</vt:lpstr>
      <vt:lpstr>    4.1. Ogólne wymagania dotyczące transportu</vt:lpstr>
      <vt:lpstr>    4.2. Transport  elementów barier stalowych</vt:lpstr>
      <vt:lpstr>    4.3. Transport materiałów do wykonania elementów betonowych</vt:lpstr>
      <vt:lpstr>5. wykonanie robót</vt:lpstr>
      <vt:lpstr>    5.1. Ogólne zasady wykonania robót</vt:lpstr>
      <vt:lpstr>    5.2. Roboty przygotowawcze</vt:lpstr>
      <vt:lpstr>    5.3. Osadzenie słupków</vt:lpstr>
      <vt:lpstr>    5.4. Montaż bariery</vt:lpstr>
      <vt:lpstr>    5.5. Roboty betonowe</vt:lpstr>
      <vt:lpstr>6. KONTROLA JAKOŚCI ROBÓT</vt:lpstr>
      <vt:lpstr>    6.1. Ogólne zasady kontroli jakości robót</vt:lpstr>
      <vt:lpstr>    6.2. Badania przed przystąpieniem do robót</vt:lpstr>
      <vt:lpstr>    6.3. Badania w czasie wykonywania robót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10.1. Normy</vt:lpstr>
      <vt:lpstr>    10.2. Inne dokumenty</vt:lpstr>
      <vt:lpstr>11. załączniki</vt:lpstr>
    </vt:vector>
  </TitlesOfParts>
  <Company>Warszawa      Skaryszewska 19</Company>
  <LinksUpToDate>false</LinksUpToDate>
  <CharactersWithSpaces>40929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D-07.05.01</dc:title>
  <dc:subject>ost</dc:subject>
  <dc:creator>Vobis</dc:creator>
  <cp:keywords>specyfikacje, drogi, drogownictwo, ost</cp:keywords>
  <dc:description>Bariery ochronne stalowe</dc:description>
  <cp:lastModifiedBy>Vobis</cp:lastModifiedBy>
  <cp:revision>4</cp:revision>
  <cp:lastPrinted>1998-07-03T07:15:00Z</cp:lastPrinted>
  <dcterms:created xsi:type="dcterms:W3CDTF">2014-11-12T16:53:00Z</dcterms:created>
  <dcterms:modified xsi:type="dcterms:W3CDTF">2014-11-12T16:54:00Z</dcterms:modified>
</cp:coreProperties>
</file>